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47D" w:rsidRDefault="0012147D" w:rsidP="0012147D">
      <w:pPr>
        <w:pStyle w:val="Heading2"/>
      </w:pPr>
      <w:r>
        <w:t>1ac</w:t>
      </w:r>
    </w:p>
    <w:p w:rsidR="0012147D" w:rsidRDefault="0012147D" w:rsidP="0012147D"/>
    <w:p w:rsidR="0012147D" w:rsidRDefault="0012147D" w:rsidP="0012147D">
      <w:pPr>
        <w:pStyle w:val="Heading3"/>
      </w:pPr>
      <w:r>
        <w:lastRenderedPageBreak/>
        <w:t>1ac – Plan Text – New</w:t>
      </w:r>
    </w:p>
    <w:p w:rsidR="0012147D" w:rsidRPr="00525D64" w:rsidRDefault="0012147D" w:rsidP="0012147D"/>
    <w:p w:rsidR="0012147D" w:rsidRPr="00525D64" w:rsidRDefault="0012147D" w:rsidP="0012147D">
      <w:pPr>
        <w:rPr>
          <w:rStyle w:val="StyleStyleBold12pt"/>
        </w:rPr>
      </w:pPr>
      <w:r>
        <w:rPr>
          <w:rStyle w:val="StyleStyleBold12pt"/>
        </w:rPr>
        <w:t>Text: The Internal Revenue Service should issue guidance clarifying that Production Tax Credit eligibility for wind power facilities requires five percent of the total investment by January 1, 2014.</w:t>
      </w:r>
    </w:p>
    <w:p w:rsidR="0012147D" w:rsidRDefault="0012147D" w:rsidP="0012147D"/>
    <w:p w:rsidR="0012147D" w:rsidRDefault="0012147D" w:rsidP="0012147D"/>
    <w:p w:rsidR="0012147D" w:rsidRPr="00AF56A9" w:rsidRDefault="0012147D" w:rsidP="0012147D"/>
    <w:p w:rsidR="0012147D" w:rsidRDefault="0012147D" w:rsidP="0012147D">
      <w:pPr>
        <w:pStyle w:val="Heading3"/>
      </w:pPr>
      <w:r>
        <w:lastRenderedPageBreak/>
        <w:t xml:space="preserve">Contention 1 – </w:t>
      </w:r>
      <w:r w:rsidRPr="001A558E">
        <w:t>Warming</w:t>
      </w:r>
    </w:p>
    <w:p w:rsidR="0012147D" w:rsidRDefault="0012147D" w:rsidP="0012147D">
      <w:pPr>
        <w:pStyle w:val="Heading4"/>
      </w:pPr>
      <w:r>
        <w:t>Warming is real and anthropogenic – causes coral reef destruction, global starvation, disease spread, and water shortages.</w:t>
      </w:r>
    </w:p>
    <w:p w:rsidR="0012147D" w:rsidRPr="0005332D" w:rsidRDefault="0012147D" w:rsidP="0012147D">
      <w:pPr>
        <w:rPr>
          <w:rStyle w:val="StyleStyleBold12pt"/>
        </w:rPr>
      </w:pPr>
      <w:r w:rsidRPr="0005332D">
        <w:rPr>
          <w:rStyle w:val="StyleStyleBold12pt"/>
        </w:rPr>
        <w:t xml:space="preserve">Strom, University of Arizona professor emeritus of planetary sciences, 2007 </w:t>
      </w:r>
    </w:p>
    <w:p w:rsidR="0012147D" w:rsidRPr="0070107D" w:rsidRDefault="0012147D" w:rsidP="0012147D">
      <w:r>
        <w:t>[</w:t>
      </w:r>
      <w:r w:rsidRPr="0070107D">
        <w:t>Robert, Professor Emeritus of planetary sciences in the Department of Planetary Sciences at the University of Arizona, (studied climate change for 15 years, the former Director of the Space Imagery Center, a NASA Regional Planetary Image Facility, “Hot Ho</w:t>
      </w:r>
      <w:r>
        <w:t xml:space="preserve">use”, </w:t>
      </w:r>
      <w:proofErr w:type="spellStart"/>
      <w:r>
        <w:t>SpringerLink</w:t>
      </w:r>
      <w:proofErr w:type="spellEnd"/>
      <w:r>
        <w:t>, p</w:t>
      </w:r>
      <w:proofErr w:type="gramStart"/>
      <w:r>
        <w:t>.&lt;</w:t>
      </w:r>
      <w:proofErr w:type="gramEnd"/>
      <w:r>
        <w:t>211-216&gt;]</w:t>
      </w:r>
    </w:p>
    <w:p w:rsidR="0012147D" w:rsidRPr="00B71468" w:rsidRDefault="0012147D" w:rsidP="0012147D"/>
    <w:p w:rsidR="0012147D" w:rsidRDefault="0012147D" w:rsidP="0012147D">
      <w:r w:rsidRPr="0012147D">
        <w:t xml:space="preserve">We currently face the greatest threat to humanity since civilization began. This is the </w:t>
      </w:r>
    </w:p>
    <w:p w:rsidR="0012147D" w:rsidRDefault="0012147D" w:rsidP="0012147D">
      <w:r>
        <w:t>AND</w:t>
      </w:r>
    </w:p>
    <w:p w:rsidR="0012147D" w:rsidRPr="0012147D" w:rsidRDefault="0012147D" w:rsidP="0012147D">
      <w:proofErr w:type="gramStart"/>
      <w:r w:rsidRPr="0012147D">
        <w:t>starvation</w:t>
      </w:r>
      <w:proofErr w:type="gramEnd"/>
      <w:r w:rsidRPr="0012147D">
        <w:t>, and political and economic chaos with all their ramifications for civilization.</w:t>
      </w:r>
    </w:p>
    <w:p w:rsidR="0012147D" w:rsidRPr="0005332D" w:rsidRDefault="0012147D" w:rsidP="0012147D"/>
    <w:p w:rsidR="0012147D" w:rsidRDefault="0012147D" w:rsidP="0012147D">
      <w:pPr>
        <w:pStyle w:val="Heading4"/>
      </w:pPr>
      <w:r>
        <w:t xml:space="preserve">Wind power is </w:t>
      </w:r>
      <w:proofErr w:type="gramStart"/>
      <w:r>
        <w:t>key</w:t>
      </w:r>
      <w:proofErr w:type="gramEnd"/>
      <w:r>
        <w:t xml:space="preserve"> to solve warming.</w:t>
      </w:r>
    </w:p>
    <w:p w:rsidR="0012147D" w:rsidRPr="002A3341" w:rsidRDefault="0012147D" w:rsidP="0012147D">
      <w:pPr>
        <w:rPr>
          <w:rStyle w:val="StyleStyleBold12pt"/>
        </w:rPr>
      </w:pPr>
      <w:r w:rsidRPr="002A3341">
        <w:rPr>
          <w:rStyle w:val="StyleStyleBold12pt"/>
        </w:rPr>
        <w:t>Sawyer, Global Wind Energy Council secretary general, 2009</w:t>
      </w:r>
    </w:p>
    <w:p w:rsidR="0012147D" w:rsidRDefault="0012147D" w:rsidP="0012147D">
      <w:r>
        <w:t xml:space="preserve">[Steve, World Environment Magazine, June 2009 Issue 3, “Wind Energy as a Key Climate Solution” </w:t>
      </w:r>
      <w:hyperlink r:id="rId10" w:history="1">
        <w:r w:rsidRPr="00C47B79">
          <w:rPr>
            <w:rStyle w:val="Hyperlink"/>
          </w:rPr>
          <w:t>http://www.worldenvironment.tv/index.php?option=com_content&amp;view=article&amp;id=185:wind-energy-as-a-key-climate-solution&amp;catid=24:energy-category&amp;Itemid=39</w:t>
        </w:r>
      </w:hyperlink>
      <w:r>
        <w:t>, accessed 10-4-12, TAP]</w:t>
      </w:r>
    </w:p>
    <w:p w:rsidR="0012147D" w:rsidRDefault="0012147D" w:rsidP="0012147D"/>
    <w:p w:rsidR="0012147D" w:rsidRDefault="0012147D" w:rsidP="0012147D">
      <w:r w:rsidRPr="0012147D">
        <w:t xml:space="preserve">When climate change first started to worry the scientific community in the 1980s, the </w:t>
      </w:r>
    </w:p>
    <w:p w:rsidR="0012147D" w:rsidRDefault="0012147D" w:rsidP="0012147D">
      <w:r>
        <w:t>AND</w:t>
      </w:r>
    </w:p>
    <w:p w:rsidR="0012147D" w:rsidRPr="0012147D" w:rsidRDefault="0012147D" w:rsidP="0012147D">
      <w:proofErr w:type="gramStart"/>
      <w:r w:rsidRPr="0012147D">
        <w:t>and</w:t>
      </w:r>
      <w:proofErr w:type="gramEnd"/>
      <w:r w:rsidRPr="0012147D">
        <w:t xml:space="preserve"> income as soon as the first turbines are connected to the grid.</w:t>
      </w:r>
    </w:p>
    <w:p w:rsidR="0012147D" w:rsidRDefault="0012147D" w:rsidP="0012147D"/>
    <w:p w:rsidR="0012147D" w:rsidRDefault="0012147D" w:rsidP="0012147D">
      <w:pPr>
        <w:pStyle w:val="Heading4"/>
      </w:pPr>
      <w:r>
        <w:t>The plan solves warming globally – triggers international spill over.</w:t>
      </w:r>
    </w:p>
    <w:p w:rsidR="0012147D" w:rsidRPr="006B384E" w:rsidRDefault="0012147D" w:rsidP="0012147D">
      <w:pPr>
        <w:rPr>
          <w:rStyle w:val="StyleStyleBold12pt"/>
        </w:rPr>
      </w:pPr>
      <w:r w:rsidRPr="006B384E">
        <w:rPr>
          <w:rStyle w:val="StyleStyleBold12pt"/>
        </w:rPr>
        <w:t>CFR, 7-5-12</w:t>
      </w:r>
    </w:p>
    <w:p w:rsidR="0012147D" w:rsidRDefault="0012147D" w:rsidP="0012147D">
      <w:r>
        <w:t xml:space="preserve">[Council on Foreign Relations, “The Global Climate Change Regime” </w:t>
      </w:r>
      <w:hyperlink r:id="rId11" w:anchor="p5" w:history="1">
        <w:r>
          <w:rPr>
            <w:rStyle w:val="Hyperlink"/>
          </w:rPr>
          <w:t>http://www.cfr.org/climate-change/global-climate-change-regime/p21831#p5</w:t>
        </w:r>
      </w:hyperlink>
      <w:r>
        <w:t>, accessed 8-21-12, TAP]</w:t>
      </w:r>
    </w:p>
    <w:p w:rsidR="0012147D" w:rsidRDefault="0012147D" w:rsidP="0012147D"/>
    <w:p w:rsidR="0012147D" w:rsidRDefault="0012147D" w:rsidP="0012147D">
      <w:r w:rsidRPr="0012147D">
        <w:t xml:space="preserve">The failure to pass comprehensive U.S. climate legislation, with a sweeping </w:t>
      </w:r>
    </w:p>
    <w:p w:rsidR="0012147D" w:rsidRDefault="0012147D" w:rsidP="0012147D">
      <w:r>
        <w:t>AND</w:t>
      </w:r>
    </w:p>
    <w:p w:rsidR="0012147D" w:rsidRPr="0012147D" w:rsidRDefault="0012147D" w:rsidP="0012147D">
      <w:proofErr w:type="gramStart"/>
      <w:r w:rsidRPr="0012147D">
        <w:t>that</w:t>
      </w:r>
      <w:proofErr w:type="gramEnd"/>
      <w:r w:rsidRPr="0012147D">
        <w:t xml:space="preserve"> will be needed through 2050 and beyond at a reasonable economic cost.</w:t>
      </w:r>
    </w:p>
    <w:p w:rsidR="0012147D" w:rsidRDefault="0012147D" w:rsidP="0012147D"/>
    <w:p w:rsidR="0012147D" w:rsidRPr="0005332D" w:rsidRDefault="0012147D" w:rsidP="0012147D">
      <w:pPr>
        <w:pStyle w:val="Heading4"/>
      </w:pPr>
      <w:r>
        <w:t xml:space="preserve">Warming </w:t>
      </w:r>
      <w:proofErr w:type="gramStart"/>
      <w:r>
        <w:t>causes</w:t>
      </w:r>
      <w:proofErr w:type="gramEnd"/>
      <w:r>
        <w:t xml:space="preserve"> extinction – the earth becomes uninhabitable.</w:t>
      </w:r>
    </w:p>
    <w:p w:rsidR="0012147D" w:rsidRPr="0005332D" w:rsidRDefault="0012147D" w:rsidP="0012147D">
      <w:pPr>
        <w:rPr>
          <w:rStyle w:val="StyleStyleBold12pt"/>
        </w:rPr>
      </w:pPr>
      <w:proofErr w:type="spellStart"/>
      <w:r w:rsidRPr="0005332D">
        <w:rPr>
          <w:rStyle w:val="StyleStyleBold12pt"/>
          <w:highlight w:val="green"/>
        </w:rPr>
        <w:t>Tickell</w:t>
      </w:r>
      <w:proofErr w:type="spellEnd"/>
      <w:r w:rsidRPr="0005332D">
        <w:rPr>
          <w:rStyle w:val="StyleStyleBold12pt"/>
        </w:rPr>
        <w:t xml:space="preserve">, Climate Researcher, </w:t>
      </w:r>
      <w:r w:rsidRPr="0005332D">
        <w:rPr>
          <w:rStyle w:val="StyleStyleBold12pt"/>
          <w:highlight w:val="green"/>
        </w:rPr>
        <w:t>8</w:t>
      </w:r>
      <w:r w:rsidRPr="0005332D">
        <w:rPr>
          <w:rStyle w:val="StyleStyleBold12pt"/>
        </w:rPr>
        <w:t xml:space="preserve"> </w:t>
      </w:r>
    </w:p>
    <w:p w:rsidR="0012147D" w:rsidRPr="00697309" w:rsidRDefault="0012147D" w:rsidP="0012147D">
      <w:r w:rsidRPr="00697309">
        <w:t>(</w:t>
      </w:r>
      <w:proofErr w:type="spellStart"/>
      <w:r w:rsidRPr="00697309">
        <w:t>Oliver</w:t>
      </w:r>
      <w:proofErr w:type="gramStart"/>
      <w:r w:rsidRPr="00697309">
        <w:t>,The</w:t>
      </w:r>
      <w:proofErr w:type="spellEnd"/>
      <w:proofErr w:type="gramEnd"/>
      <w:r w:rsidRPr="00697309">
        <w:t xml:space="preserve"> Guardian, 11 Aug, “On a planet 4C hotter, all we can prepare for is extinction,”. http://www.guardian.co.uk/commentisfree/2008/aug/11/climatechange, accessed 9-4-10, CMM) </w:t>
      </w:r>
    </w:p>
    <w:p w:rsidR="0012147D" w:rsidRPr="00697309" w:rsidRDefault="0012147D" w:rsidP="0012147D">
      <w:pPr>
        <w:pStyle w:val="card"/>
      </w:pPr>
    </w:p>
    <w:p w:rsidR="0012147D" w:rsidRDefault="0012147D" w:rsidP="0012147D">
      <w:r w:rsidRPr="0012147D">
        <w:t xml:space="preserve">We need to get prepared for four degrees of global warming, Bob Watson told </w:t>
      </w:r>
    </w:p>
    <w:p w:rsidR="0012147D" w:rsidRDefault="0012147D" w:rsidP="0012147D">
      <w:r>
        <w:t>AND</w:t>
      </w:r>
    </w:p>
    <w:p w:rsidR="0012147D" w:rsidRPr="0012147D" w:rsidRDefault="0012147D" w:rsidP="0012147D">
      <w:proofErr w:type="gramStart"/>
      <w:r w:rsidRPr="0012147D">
        <w:t>warming</w:t>
      </w:r>
      <w:proofErr w:type="gramEnd"/>
      <w:r w:rsidRPr="0012147D">
        <w:t xml:space="preserve"> caused by human emissions could propel us towards a similar hothouse Earth.  </w:t>
      </w:r>
    </w:p>
    <w:p w:rsidR="0012147D" w:rsidRPr="003C50AA" w:rsidRDefault="0012147D" w:rsidP="0012147D"/>
    <w:p w:rsidR="0012147D" w:rsidRPr="00EB35BF" w:rsidRDefault="0012147D" w:rsidP="0012147D">
      <w:pPr>
        <w:pStyle w:val="Heading4"/>
      </w:pPr>
      <w:r w:rsidRPr="00EB35BF">
        <w:lastRenderedPageBreak/>
        <w:t>Destruction of the coral reefs results in extinction.</w:t>
      </w:r>
    </w:p>
    <w:p w:rsidR="0012147D" w:rsidRPr="00EB35BF" w:rsidRDefault="0012147D" w:rsidP="0012147D">
      <w:pPr>
        <w:rPr>
          <w:rStyle w:val="StyleStyleBold12pt"/>
        </w:rPr>
      </w:pPr>
      <w:r w:rsidRPr="00EB35BF">
        <w:rPr>
          <w:rStyle w:val="StyleStyleBold12pt"/>
        </w:rPr>
        <w:t xml:space="preserve">Inter Press Service, 2006 </w:t>
      </w:r>
    </w:p>
    <w:p w:rsidR="0012147D" w:rsidRDefault="0012147D" w:rsidP="0012147D">
      <w:r>
        <w:t xml:space="preserve">[IPS is a non-profit climate news network, “Climate Change Shattering Marine Food Chain” </w:t>
      </w:r>
      <w:hyperlink r:id="rId12" w:history="1">
        <w:r w:rsidRPr="00C064A6">
          <w:rPr>
            <w:rStyle w:val="Hyperlink"/>
          </w:rPr>
          <w:t>http://www.climateark.org/shared/reader/welcome.aspx?linkid=55070&amp;keybold=coral%20reef%20dying%20Pacific</w:t>
        </w:r>
      </w:hyperlink>
      <w:r>
        <w:t>, accessed 1-16-12, TAP</w:t>
      </w:r>
      <w:r w:rsidRPr="00014A16">
        <w:t>]</w:t>
      </w:r>
    </w:p>
    <w:p w:rsidR="0012147D" w:rsidRPr="00014A16" w:rsidRDefault="0012147D" w:rsidP="0012147D"/>
    <w:p w:rsidR="0012147D" w:rsidRDefault="0012147D" w:rsidP="0012147D">
      <w:r w:rsidRPr="0012147D">
        <w:t xml:space="preserve">"Twenty percent of Earth's reefs have been lost and 50 percent face moderate to </w:t>
      </w:r>
    </w:p>
    <w:p w:rsidR="0012147D" w:rsidRDefault="0012147D" w:rsidP="0012147D">
      <w:r>
        <w:t>AND</w:t>
      </w:r>
    </w:p>
    <w:p w:rsidR="0012147D" w:rsidRPr="0012147D" w:rsidRDefault="0012147D" w:rsidP="0012147D">
      <w:proofErr w:type="gramStart"/>
      <w:r w:rsidRPr="0012147D">
        <w:t>known</w:t>
      </w:r>
      <w:proofErr w:type="gramEnd"/>
      <w:r w:rsidRPr="0012147D">
        <w:t xml:space="preserve"> is how marine life will react," </w:t>
      </w:r>
      <w:proofErr w:type="spellStart"/>
      <w:r w:rsidRPr="0012147D">
        <w:t>Doney</w:t>
      </w:r>
      <w:proofErr w:type="spellEnd"/>
      <w:r w:rsidRPr="0012147D">
        <w:t xml:space="preserve"> said in an interview. </w:t>
      </w:r>
    </w:p>
    <w:p w:rsidR="0012147D" w:rsidRDefault="0012147D" w:rsidP="0012147D">
      <w:pPr>
        <w:rPr>
          <w:rFonts w:eastAsiaTheme="majorEastAsia" w:cstheme="majorBidi"/>
          <w:b/>
          <w:bCs/>
          <w:iCs/>
          <w:sz w:val="26"/>
        </w:rPr>
      </w:pPr>
    </w:p>
    <w:p w:rsidR="0012147D" w:rsidRPr="00014996" w:rsidRDefault="0012147D" w:rsidP="0012147D">
      <w:pPr>
        <w:pStyle w:val="Heading4"/>
      </w:pPr>
      <w:r>
        <w:t>Water wars go nuclear and cause extinction.</w:t>
      </w:r>
    </w:p>
    <w:p w:rsidR="0012147D" w:rsidRPr="005A77D5" w:rsidRDefault="0012147D" w:rsidP="0012147D">
      <w:pPr>
        <w:rPr>
          <w:rStyle w:val="StyleStyleBold12pt"/>
        </w:rPr>
      </w:pPr>
      <w:r w:rsidRPr="005A77D5">
        <w:rPr>
          <w:rStyle w:val="StyleStyleBold12pt"/>
        </w:rPr>
        <w:t xml:space="preserve">Weiner, Princeton University molecular biology visiting professor, 1990 </w:t>
      </w:r>
    </w:p>
    <w:p w:rsidR="0012147D" w:rsidRPr="00014996" w:rsidRDefault="0012147D" w:rsidP="0012147D">
      <w:pPr>
        <w:rPr>
          <w:rFonts w:cs="Arial"/>
          <w:szCs w:val="20"/>
        </w:rPr>
      </w:pPr>
      <w:r>
        <w:rPr>
          <w:rFonts w:cs="Arial"/>
          <w:szCs w:val="20"/>
        </w:rPr>
        <w:t>[Jonathan, “</w:t>
      </w:r>
      <w:r w:rsidRPr="00014996">
        <w:rPr>
          <w:rFonts w:cs="Arial"/>
          <w:szCs w:val="20"/>
        </w:rPr>
        <w:t>The Next One Hundred Years: Shaping the Fate of Our Living Earth</w:t>
      </w:r>
      <w:r>
        <w:rPr>
          <w:rFonts w:cs="Arial"/>
          <w:szCs w:val="20"/>
        </w:rPr>
        <w:t>” p. 214]</w:t>
      </w:r>
      <w:r w:rsidRPr="00014996">
        <w:rPr>
          <w:rFonts w:cs="Arial"/>
          <w:szCs w:val="20"/>
        </w:rPr>
        <w:t xml:space="preserve"> </w:t>
      </w:r>
    </w:p>
    <w:p w:rsidR="0012147D" w:rsidRPr="00014996" w:rsidRDefault="0012147D" w:rsidP="0012147D">
      <w:pPr>
        <w:rPr>
          <w:rFonts w:cs="Arial"/>
          <w:b/>
          <w:szCs w:val="20"/>
        </w:rPr>
      </w:pPr>
    </w:p>
    <w:p w:rsidR="0012147D" w:rsidRDefault="0012147D" w:rsidP="0012147D">
      <w:r w:rsidRPr="0012147D">
        <w:t>If we do not destroy ourselves with the A-bomb and the H-</w:t>
      </w:r>
    </w:p>
    <w:p w:rsidR="0012147D" w:rsidRDefault="0012147D" w:rsidP="0012147D">
      <w:r>
        <w:t>AND</w:t>
      </w:r>
    </w:p>
    <w:p w:rsidR="0012147D" w:rsidRPr="0012147D" w:rsidRDefault="0012147D" w:rsidP="0012147D">
      <w:proofErr w:type="gramStart"/>
      <w:r w:rsidRPr="0012147D">
        <w:t>of</w:t>
      </w:r>
      <w:proofErr w:type="gramEnd"/>
      <w:r w:rsidRPr="0012147D">
        <w:t xml:space="preserve"> the 60,000 nuclear warheads the world has stockpiled since Trinity.</w:t>
      </w:r>
    </w:p>
    <w:p w:rsidR="0012147D" w:rsidRDefault="0012147D" w:rsidP="0012147D">
      <w:pPr>
        <w:rPr>
          <w:rFonts w:eastAsiaTheme="majorEastAsia" w:cstheme="majorBidi"/>
          <w:b/>
          <w:bCs/>
          <w:iCs/>
          <w:sz w:val="26"/>
        </w:rPr>
      </w:pPr>
    </w:p>
    <w:p w:rsidR="0012147D" w:rsidRDefault="0012147D" w:rsidP="0012147D">
      <w:pPr>
        <w:pStyle w:val="Heading4"/>
      </w:pPr>
      <w:r>
        <w:t>Climate change is systemic – it causes massive displacement.</w:t>
      </w:r>
    </w:p>
    <w:p w:rsidR="0012147D" w:rsidRPr="006732E2" w:rsidRDefault="0012147D" w:rsidP="0012147D">
      <w:pPr>
        <w:rPr>
          <w:rStyle w:val="StyleStyleBold12pt"/>
          <w:lang w:val="es-ES"/>
        </w:rPr>
      </w:pPr>
      <w:r w:rsidRPr="006732E2">
        <w:rPr>
          <w:rStyle w:val="StyleStyleBold12pt"/>
          <w:lang w:val="es-ES"/>
        </w:rPr>
        <w:t xml:space="preserve">Lam, New </w:t>
      </w:r>
      <w:proofErr w:type="spellStart"/>
      <w:r w:rsidRPr="006732E2">
        <w:rPr>
          <w:rStyle w:val="StyleStyleBold12pt"/>
          <w:lang w:val="es-ES"/>
        </w:rPr>
        <w:t>America</w:t>
      </w:r>
      <w:proofErr w:type="spellEnd"/>
      <w:r w:rsidRPr="006732E2">
        <w:rPr>
          <w:rStyle w:val="StyleStyleBold12pt"/>
          <w:lang w:val="es-ES"/>
        </w:rPr>
        <w:t xml:space="preserve"> Media editor, 2012</w:t>
      </w:r>
    </w:p>
    <w:p w:rsidR="0012147D" w:rsidRDefault="0012147D" w:rsidP="0012147D">
      <w:r w:rsidRPr="006732E2">
        <w:t>[Andrew, New America Media is the country's first and largest national collaboration and advocate of</w:t>
      </w:r>
      <w:r>
        <w:t xml:space="preserve"> 2000 ethnic news organizations, “Consequences of Climate Change: A World Awash </w:t>
      </w:r>
      <w:proofErr w:type="gramStart"/>
      <w:r>
        <w:t>With</w:t>
      </w:r>
      <w:proofErr w:type="gramEnd"/>
      <w:r>
        <w:t xml:space="preserve"> Environmental Refugees” </w:t>
      </w:r>
      <w:hyperlink r:id="rId13" w:history="1">
        <w:r w:rsidRPr="002914A7">
          <w:rPr>
            <w:rStyle w:val="Hyperlink"/>
          </w:rPr>
          <w:t>http://www.huffingtonpost.com/andrew-lam/the-consequences-of-clima_1_b_1777174.html</w:t>
        </w:r>
      </w:hyperlink>
      <w:r>
        <w:t>, accessed 2-23-13, TAP]</w:t>
      </w:r>
    </w:p>
    <w:p w:rsidR="0012147D" w:rsidRDefault="0012147D" w:rsidP="0012147D"/>
    <w:p w:rsidR="0012147D" w:rsidRDefault="0012147D" w:rsidP="0012147D">
      <w:r w:rsidRPr="0012147D">
        <w:t xml:space="preserve">The modern world has long thought of refugees in strictly political terms, victims in </w:t>
      </w:r>
    </w:p>
    <w:p w:rsidR="0012147D" w:rsidRDefault="0012147D" w:rsidP="0012147D">
      <w:r>
        <w:t>AND</w:t>
      </w:r>
    </w:p>
    <w:p w:rsidR="0012147D" w:rsidRPr="0012147D" w:rsidRDefault="0012147D" w:rsidP="0012147D">
      <w:proofErr w:type="gramStart"/>
      <w:r w:rsidRPr="0012147D">
        <w:t>to</w:t>
      </w:r>
      <w:proofErr w:type="gramEnd"/>
      <w:r w:rsidRPr="0012147D">
        <w:t xml:space="preserve"> neighboring India, where they endure lives of immense misery and discrimination.</w:t>
      </w:r>
    </w:p>
    <w:p w:rsidR="0012147D" w:rsidRDefault="0012147D" w:rsidP="0012147D"/>
    <w:p w:rsidR="0012147D" w:rsidRPr="00783501" w:rsidRDefault="0012147D" w:rsidP="0012147D">
      <w:pPr>
        <w:pStyle w:val="Heading4"/>
      </w:pPr>
      <w:r w:rsidRPr="00783501">
        <w:t xml:space="preserve">Wind power </w:t>
      </w:r>
      <w:r>
        <w:t>displaces coal.</w:t>
      </w:r>
    </w:p>
    <w:p w:rsidR="0012147D" w:rsidRPr="00411651" w:rsidRDefault="0012147D" w:rsidP="0012147D">
      <w:pPr>
        <w:rPr>
          <w:rStyle w:val="StyleStyleBold12pt"/>
        </w:rPr>
      </w:pPr>
      <w:proofErr w:type="spellStart"/>
      <w:r w:rsidRPr="00411651">
        <w:rPr>
          <w:rStyle w:val="StyleStyleBold12pt"/>
        </w:rPr>
        <w:t>McCasland</w:t>
      </w:r>
      <w:proofErr w:type="spellEnd"/>
      <w:r w:rsidRPr="00411651">
        <w:rPr>
          <w:rStyle w:val="StyleStyleBold12pt"/>
        </w:rPr>
        <w:t>, University of Illinois College of Law JD candidate, 2012</w:t>
      </w:r>
    </w:p>
    <w:p w:rsidR="0012147D" w:rsidRPr="00411651" w:rsidRDefault="0012147D" w:rsidP="0012147D">
      <w:r w:rsidRPr="00411651">
        <w:t xml:space="preserve">[Matthew, 2012 U. Ill. J.L. Tech. &amp; </w:t>
      </w:r>
      <w:proofErr w:type="spellStart"/>
      <w:r w:rsidRPr="00411651">
        <w:t>Pol'y</w:t>
      </w:r>
      <w:proofErr w:type="spellEnd"/>
      <w:r w:rsidRPr="00411651">
        <w:t xml:space="preserve"> 167, “NOTE: WINDY CITY HEAT: HOW WIND ENERGY CAN HELP POWER ILLINOIS INTO THE FUTURE” Lexis, accessed 8-19-12, TAP]</w:t>
      </w:r>
    </w:p>
    <w:p w:rsidR="0012147D" w:rsidRPr="00411651" w:rsidRDefault="0012147D" w:rsidP="0012147D"/>
    <w:p w:rsidR="0012147D" w:rsidRDefault="0012147D" w:rsidP="0012147D">
      <w:r w:rsidRPr="0012147D">
        <w:t xml:space="preserve">There are also long-term benefits to wind energy. Should the United States </w:t>
      </w:r>
    </w:p>
    <w:p w:rsidR="0012147D" w:rsidRDefault="0012147D" w:rsidP="0012147D">
      <w:r>
        <w:t>AND</w:t>
      </w:r>
    </w:p>
    <w:p w:rsidR="0012147D" w:rsidRPr="0012147D" w:rsidRDefault="0012147D" w:rsidP="0012147D">
      <w:proofErr w:type="gramStart"/>
      <w:r w:rsidRPr="0012147D">
        <w:t>will</w:t>
      </w:r>
      <w:proofErr w:type="gramEnd"/>
      <w:r w:rsidRPr="0012147D">
        <w:t xml:space="preserve"> help keep the environment clean and reduce America's dependence on fossil fuels.</w:t>
      </w:r>
    </w:p>
    <w:p w:rsidR="0012147D" w:rsidRPr="00887737" w:rsidRDefault="0012147D" w:rsidP="0012147D"/>
    <w:p w:rsidR="0012147D" w:rsidRDefault="0012147D" w:rsidP="0012147D">
      <w:pPr>
        <w:pStyle w:val="Heading4"/>
      </w:pPr>
      <w:r>
        <w:t>Coal emissions disproportionately affect minorities and people of low-income – causes death and serious health problems</w:t>
      </w:r>
    </w:p>
    <w:p w:rsidR="0012147D" w:rsidRDefault="0012147D" w:rsidP="0012147D">
      <w:pPr>
        <w:rPr>
          <w:rStyle w:val="StyleStyleBold12pt"/>
        </w:rPr>
      </w:pPr>
      <w:proofErr w:type="spellStart"/>
      <w:r>
        <w:rPr>
          <w:rStyle w:val="StyleStyleBold12pt"/>
        </w:rPr>
        <w:t>Earthjustice</w:t>
      </w:r>
      <w:proofErr w:type="spellEnd"/>
      <w:r>
        <w:rPr>
          <w:rStyle w:val="StyleStyleBold12pt"/>
        </w:rPr>
        <w:t>, Environmental non-profit, ‘11</w:t>
      </w:r>
    </w:p>
    <w:p w:rsidR="0012147D" w:rsidRDefault="0012147D" w:rsidP="0012147D">
      <w:r>
        <w:lastRenderedPageBreak/>
        <w:t xml:space="preserve">(“Communities of Color, Poverty Bear Burden of Air Pollution,” 5-27-11, </w:t>
      </w:r>
      <w:hyperlink r:id="rId14" w:history="1">
        <w:r>
          <w:rPr>
            <w:rStyle w:val="Hyperlink"/>
          </w:rPr>
          <w:t>http://earthjustice.org/news/press/2011/communities-of-color-poverty-bear-burden-of-air-pollution</w:t>
        </w:r>
      </w:hyperlink>
      <w:r>
        <w:t>, accessed 9-30-12) PM</w:t>
      </w:r>
    </w:p>
    <w:p w:rsidR="0012147D" w:rsidRDefault="0012147D" w:rsidP="0012147D"/>
    <w:p w:rsidR="0012147D" w:rsidRDefault="0012147D" w:rsidP="0012147D">
      <w:r w:rsidRPr="0012147D">
        <w:t xml:space="preserve">ATLANTA - </w:t>
      </w:r>
      <w:proofErr w:type="spellStart"/>
      <w:r w:rsidRPr="0012147D">
        <w:t>Earthjustice</w:t>
      </w:r>
      <w:proofErr w:type="spellEnd"/>
      <w:r w:rsidRPr="0012147D">
        <w:t xml:space="preserve"> and the Environmental Justice Research Center at Clark Atlanta University have collaborated </w:t>
      </w:r>
    </w:p>
    <w:p w:rsidR="0012147D" w:rsidRDefault="0012147D" w:rsidP="0012147D">
      <w:r>
        <w:t>AND</w:t>
      </w:r>
    </w:p>
    <w:p w:rsidR="0012147D" w:rsidRPr="0012147D" w:rsidRDefault="0012147D" w:rsidP="0012147D">
      <w:proofErr w:type="gramStart"/>
      <w:r w:rsidRPr="0012147D">
        <w:t>Atlanta today to be no different.</w:t>
      </w:r>
      <w:proofErr w:type="gramEnd"/>
      <w:r w:rsidRPr="0012147D">
        <w:t xml:space="preserve"> Americans want and deserve clean air."</w:t>
      </w:r>
    </w:p>
    <w:p w:rsidR="0012147D" w:rsidRDefault="0012147D" w:rsidP="0012147D"/>
    <w:p w:rsidR="0012147D" w:rsidRDefault="0012147D" w:rsidP="0012147D">
      <w:pPr>
        <w:pStyle w:val="Heading4"/>
      </w:pPr>
      <w:r>
        <w:t>Now is a unique moment for discussing climate change – anti-science ideology is on the rise – it is generating skepticism toward global warming that precludes institutional change.</w:t>
      </w:r>
    </w:p>
    <w:p w:rsidR="0012147D" w:rsidRPr="007110D7" w:rsidRDefault="0012147D" w:rsidP="0012147D">
      <w:pPr>
        <w:rPr>
          <w:rStyle w:val="StyleStyleBold12pt"/>
        </w:rPr>
      </w:pPr>
      <w:proofErr w:type="spellStart"/>
      <w:r w:rsidRPr="007110D7">
        <w:rPr>
          <w:rStyle w:val="StyleStyleBold12pt"/>
        </w:rPr>
        <w:t>Gleick</w:t>
      </w:r>
      <w:proofErr w:type="spellEnd"/>
      <w:r w:rsidRPr="007110D7">
        <w:rPr>
          <w:rStyle w:val="StyleStyleBold12pt"/>
        </w:rPr>
        <w:t xml:space="preserve">, </w:t>
      </w:r>
      <w:r>
        <w:rPr>
          <w:rStyle w:val="StyleStyleBold12pt"/>
        </w:rPr>
        <w:t>National Academy of Sciences fellow</w:t>
      </w:r>
      <w:r w:rsidRPr="007110D7">
        <w:rPr>
          <w:rStyle w:val="StyleStyleBold12pt"/>
        </w:rPr>
        <w:t>, 2011</w:t>
      </w:r>
    </w:p>
    <w:p w:rsidR="0012147D" w:rsidRDefault="0012147D" w:rsidP="0012147D">
      <w:r>
        <w:t>[Peter, Pacific Institute CEO</w:t>
      </w:r>
      <w:proofErr w:type="gramStart"/>
      <w:r>
        <w:t>,  8</w:t>
      </w:r>
      <w:proofErr w:type="gramEnd"/>
      <w:r>
        <w:t xml:space="preserve">-31-11, “Why Anti-Science Ideology is Bad for America” </w:t>
      </w:r>
      <w:hyperlink r:id="rId15" w:history="1">
        <w:r w:rsidRPr="00351F04">
          <w:rPr>
            <w:rStyle w:val="Hyperlink"/>
          </w:rPr>
          <w:t>http://www.forbes.com/sites/petergleick/2011/08/31/why-anti-science-ideology-is-bad-for-america/</w:t>
        </w:r>
      </w:hyperlink>
      <w:r>
        <w:t>, accessed 9-30-12, TAP]</w:t>
      </w:r>
    </w:p>
    <w:p w:rsidR="0012147D" w:rsidRDefault="0012147D" w:rsidP="0012147D"/>
    <w:p w:rsidR="0012147D" w:rsidRDefault="0012147D" w:rsidP="0012147D">
      <w:r w:rsidRPr="0012147D">
        <w:t xml:space="preserve">Anti-science ideology isn’t completely new in the U.S. — there </w:t>
      </w:r>
    </w:p>
    <w:p w:rsidR="0012147D" w:rsidRDefault="0012147D" w:rsidP="0012147D">
      <w:r>
        <w:t>AND</w:t>
      </w:r>
    </w:p>
    <w:p w:rsidR="0012147D" w:rsidRPr="0012147D" w:rsidRDefault="0012147D" w:rsidP="0012147D">
      <w:proofErr w:type="gramStart"/>
      <w:r w:rsidRPr="0012147D">
        <w:t>hide</w:t>
      </w:r>
      <w:proofErr w:type="gramEnd"/>
      <w:r w:rsidRPr="0012147D">
        <w:t>, or misrepresent science in service of political wars and ideological positions.</w:t>
      </w:r>
    </w:p>
    <w:p w:rsidR="0012147D" w:rsidRDefault="0012147D" w:rsidP="0012147D"/>
    <w:p w:rsidR="0012147D" w:rsidRDefault="0012147D" w:rsidP="0012147D">
      <w:pPr>
        <w:pStyle w:val="Heading4"/>
      </w:pPr>
      <w:r>
        <w:t xml:space="preserve">This is an epistemological benefit to the </w:t>
      </w:r>
      <w:proofErr w:type="spellStart"/>
      <w:r>
        <w:t>aff</w:t>
      </w:r>
      <w:proofErr w:type="spellEnd"/>
      <w:r>
        <w:t xml:space="preserve"> – we work to debunk climate </w:t>
      </w:r>
      <w:proofErr w:type="spellStart"/>
      <w:r>
        <w:t>denialism</w:t>
      </w:r>
      <w:proofErr w:type="spellEnd"/>
      <w:r>
        <w:t xml:space="preserve"> – that is intricately tied to the use of white male privilege to affect politics in ways that hurt minority groups</w:t>
      </w:r>
    </w:p>
    <w:p w:rsidR="0012147D" w:rsidRPr="00EB3902" w:rsidRDefault="0012147D" w:rsidP="0012147D">
      <w:pPr>
        <w:rPr>
          <w:rStyle w:val="StyleStyleBold12pt"/>
        </w:rPr>
      </w:pPr>
      <w:r w:rsidRPr="00EB3902">
        <w:rPr>
          <w:rStyle w:val="StyleStyleBold12pt"/>
        </w:rPr>
        <w:t xml:space="preserve">Mooney, </w:t>
      </w:r>
      <w:proofErr w:type="spellStart"/>
      <w:r w:rsidRPr="00EB3902">
        <w:rPr>
          <w:rStyle w:val="StyleStyleBold12pt"/>
        </w:rPr>
        <w:t>DeSMOG</w:t>
      </w:r>
      <w:proofErr w:type="spellEnd"/>
      <w:r w:rsidRPr="00EB3902">
        <w:rPr>
          <w:rStyle w:val="StyleStyleBold12pt"/>
        </w:rPr>
        <w:t>, 2011</w:t>
      </w:r>
    </w:p>
    <w:p w:rsidR="0012147D" w:rsidRDefault="0012147D" w:rsidP="0012147D">
      <w:r>
        <w:t xml:space="preserve">[Chris, ranked top 25 blog by Time Magazine, “What’s Up With Conservative White Men and Climate Change Denial?” </w:t>
      </w:r>
      <w:hyperlink r:id="rId16" w:history="1">
        <w:r w:rsidRPr="00351F04">
          <w:rPr>
            <w:rStyle w:val="Hyperlink"/>
          </w:rPr>
          <w:t>http://www.desmogblog.com/what-s-conservative-white-men-and-climate-change-denial</w:t>
        </w:r>
      </w:hyperlink>
      <w:r>
        <w:t>, accessed 9-29-12, TAP]</w:t>
      </w:r>
    </w:p>
    <w:p w:rsidR="0012147D" w:rsidRPr="00AD604D" w:rsidRDefault="0012147D" w:rsidP="0012147D"/>
    <w:p w:rsidR="0012147D" w:rsidRDefault="0012147D" w:rsidP="0012147D">
      <w:r w:rsidRPr="0012147D">
        <w:t xml:space="preserve">They come at you at public events, wanting to argue. They light up </w:t>
      </w:r>
    </w:p>
    <w:p w:rsidR="0012147D" w:rsidRDefault="0012147D" w:rsidP="0012147D">
      <w:r>
        <w:t>AND</w:t>
      </w:r>
    </w:p>
    <w:p w:rsidR="0012147D" w:rsidRPr="0012147D" w:rsidRDefault="0012147D" w:rsidP="0012147D">
      <w:proofErr w:type="gramStart"/>
      <w:r w:rsidRPr="0012147D">
        <w:t>their</w:t>
      </w:r>
      <w:proofErr w:type="gramEnd"/>
      <w:r w:rsidRPr="0012147D">
        <w:t xml:space="preserve"> default. ¶ Oh: And they're maybe a little too defensive.</w:t>
      </w:r>
    </w:p>
    <w:p w:rsidR="0012147D" w:rsidRDefault="0012147D" w:rsidP="0012147D"/>
    <w:p w:rsidR="0012147D" w:rsidRDefault="0012147D" w:rsidP="0012147D">
      <w:pPr>
        <w:pStyle w:val="Heading4"/>
      </w:pPr>
      <w:r>
        <w:t>The topic gives an opportunity to create an academic space for sustainability education – education is the only way to cause an institutional shift that addresses global warming.</w:t>
      </w:r>
    </w:p>
    <w:p w:rsidR="0012147D" w:rsidRPr="004E3A4F" w:rsidRDefault="0012147D" w:rsidP="0012147D">
      <w:pPr>
        <w:rPr>
          <w:rStyle w:val="StyleStyleBold12pt"/>
        </w:rPr>
      </w:pPr>
      <w:proofErr w:type="spellStart"/>
      <w:r w:rsidRPr="0044249D">
        <w:rPr>
          <w:rStyle w:val="StyleStyleBold12pt"/>
          <w:highlight w:val="cyan"/>
        </w:rPr>
        <w:t>Segalàsa</w:t>
      </w:r>
      <w:proofErr w:type="spellEnd"/>
      <w:r w:rsidRPr="0044249D">
        <w:rPr>
          <w:rStyle w:val="StyleStyleBold12pt"/>
          <w:highlight w:val="cyan"/>
        </w:rPr>
        <w:t xml:space="preserve"> et al</w:t>
      </w:r>
      <w:r w:rsidRPr="004E3A4F">
        <w:rPr>
          <w:rStyle w:val="StyleStyleBold12pt"/>
        </w:rPr>
        <w:t xml:space="preserve">, UNESCO Chair of Sustainability, Technical University of Catalonia, Barcelona, Spain, </w:t>
      </w:r>
      <w:r w:rsidRPr="0044249D">
        <w:rPr>
          <w:rStyle w:val="StyleStyleBold12pt"/>
          <w:highlight w:val="cyan"/>
        </w:rPr>
        <w:t>10</w:t>
      </w:r>
    </w:p>
    <w:p w:rsidR="0012147D" w:rsidRDefault="0012147D" w:rsidP="0012147D">
      <w:r>
        <w:t xml:space="preserve">(J., D. </w:t>
      </w:r>
      <w:proofErr w:type="spellStart"/>
      <w:r>
        <w:t>Ferrer-Balasb</w:t>
      </w:r>
      <w:proofErr w:type="spellEnd"/>
      <w:r>
        <w:t>,</w:t>
      </w:r>
      <w:r w:rsidRPr="00162741">
        <w:t xml:space="preserve"> </w:t>
      </w:r>
      <w:r>
        <w:t xml:space="preserve">Centre for Sustainability, Technical University of Catalonia, Barcelona, Spain, K.F. </w:t>
      </w:r>
      <w:proofErr w:type="spellStart"/>
      <w:r>
        <w:t>Mulderc</w:t>
      </w:r>
      <w:proofErr w:type="spellEnd"/>
      <w:r>
        <w:t>,</w:t>
      </w:r>
      <w:r w:rsidRPr="00162741">
        <w:t xml:space="preserve"> </w:t>
      </w:r>
      <w:r>
        <w:t>Technology Dynamics and Sustainable Development, Delft University of Technology, Delft, the Netherlands, “What do engineering students learn in sustainability courses? The effect of the pedagogical approach,” Journal of Cleaner Production, Volume 18, Issue 3, February 2010, Pages 275–284, Science Direct, accessed 6-12-12, CMM)</w:t>
      </w:r>
    </w:p>
    <w:p w:rsidR="0012147D" w:rsidRDefault="0012147D" w:rsidP="0012147D"/>
    <w:p w:rsidR="0012147D" w:rsidRDefault="0012147D" w:rsidP="0012147D">
      <w:r w:rsidRPr="0012147D">
        <w:t xml:space="preserve">There are a considerable number of signs suggesting that our </w:t>
      </w:r>
      <w:proofErr w:type="spellStart"/>
      <w:r w:rsidRPr="0012147D">
        <w:t>industrialised</w:t>
      </w:r>
      <w:proofErr w:type="spellEnd"/>
      <w:r w:rsidRPr="0012147D">
        <w:t xml:space="preserve"> society might eventually cause </w:t>
      </w:r>
    </w:p>
    <w:p w:rsidR="0012147D" w:rsidRDefault="0012147D" w:rsidP="0012147D">
      <w:r>
        <w:t>AND</w:t>
      </w:r>
    </w:p>
    <w:p w:rsidR="0012147D" w:rsidRPr="0012147D" w:rsidRDefault="0012147D" w:rsidP="0012147D">
      <w:proofErr w:type="gramStart"/>
      <w:r w:rsidRPr="0012147D">
        <w:t>work</w:t>
      </w:r>
      <w:proofErr w:type="gramEnd"/>
      <w:r w:rsidRPr="0012147D">
        <w:t xml:space="preserve"> within </w:t>
      </w:r>
      <w:proofErr w:type="spellStart"/>
      <w:r w:rsidRPr="0012147D">
        <w:t>transdisciplinary</w:t>
      </w:r>
      <w:proofErr w:type="spellEnd"/>
      <w:r w:rsidRPr="0012147D">
        <w:t xml:space="preserve"> frameworks and to develop values consistent with the sustainability paradigm.</w:t>
      </w:r>
    </w:p>
    <w:p w:rsidR="0012147D" w:rsidRDefault="0012147D" w:rsidP="0012147D"/>
    <w:p w:rsidR="0012147D" w:rsidRPr="00ED71F1" w:rsidRDefault="0012147D" w:rsidP="0012147D">
      <w:pPr>
        <w:pStyle w:val="Heading4"/>
      </w:pPr>
      <w:r>
        <w:t>Affirming climate science is good</w:t>
      </w:r>
    </w:p>
    <w:p w:rsidR="0012147D" w:rsidRPr="009973CC" w:rsidRDefault="0012147D" w:rsidP="0012147D">
      <w:pPr>
        <w:rPr>
          <w:rStyle w:val="StyleStyleBold12pt"/>
        </w:rPr>
      </w:pPr>
      <w:r w:rsidRPr="009973CC">
        <w:rPr>
          <w:rStyle w:val="StyleStyleBold12pt"/>
        </w:rPr>
        <w:t>Roberts, Grist, 2011</w:t>
      </w:r>
    </w:p>
    <w:p w:rsidR="0012147D" w:rsidRDefault="0012147D" w:rsidP="0012147D">
      <w:r>
        <w:t xml:space="preserve">[David, 3-4-11, “Is climate </w:t>
      </w:r>
      <w:proofErr w:type="spellStart"/>
      <w:r>
        <w:t>denialism</w:t>
      </w:r>
      <w:proofErr w:type="spellEnd"/>
      <w:r>
        <w:t xml:space="preserve"> postmodern?” </w:t>
      </w:r>
      <w:hyperlink r:id="rId17" w:history="1">
        <w:r w:rsidRPr="00C47B79">
          <w:rPr>
            <w:rStyle w:val="Hyperlink"/>
          </w:rPr>
          <w:t>http://grist.org/climate-skeptics/2011-03-03-is-climate-denialism-postmodern/</w:t>
        </w:r>
      </w:hyperlink>
      <w:r>
        <w:t>, accessed 10-4-12, TAP]</w:t>
      </w:r>
    </w:p>
    <w:p w:rsidR="0012147D" w:rsidRDefault="0012147D" w:rsidP="0012147D"/>
    <w:p w:rsidR="0012147D" w:rsidRDefault="0012147D" w:rsidP="0012147D">
      <w:r w:rsidRPr="0012147D">
        <w:t xml:space="preserve">A few months ago, in a post about the larger significance of the right’s </w:t>
      </w:r>
    </w:p>
    <w:p w:rsidR="0012147D" w:rsidRDefault="0012147D" w:rsidP="0012147D">
      <w:r>
        <w:t>AND</w:t>
      </w:r>
    </w:p>
    <w:p w:rsidR="0012147D" w:rsidRPr="0012147D" w:rsidRDefault="0012147D" w:rsidP="0012147D">
      <w:r w:rsidRPr="0012147D">
        <w:t>When I look over the horizon, it looks pretty postmodern to me.</w:t>
      </w:r>
    </w:p>
    <w:p w:rsidR="0012147D" w:rsidRPr="002D2ACD" w:rsidRDefault="0012147D" w:rsidP="0012147D"/>
    <w:p w:rsidR="0012147D" w:rsidRDefault="0012147D" w:rsidP="0012147D"/>
    <w:p w:rsidR="0012147D" w:rsidRDefault="0012147D" w:rsidP="0012147D">
      <w:pPr>
        <w:rPr>
          <w:rStyle w:val="StyleStyleBold12pt"/>
        </w:rPr>
      </w:pPr>
    </w:p>
    <w:p w:rsidR="0012147D" w:rsidRPr="005620D6" w:rsidRDefault="0012147D" w:rsidP="0012147D"/>
    <w:p w:rsidR="0012147D" w:rsidRDefault="0012147D" w:rsidP="0012147D">
      <w:pPr>
        <w:pStyle w:val="Heading3"/>
      </w:pPr>
      <w:r>
        <w:lastRenderedPageBreak/>
        <w:t>Contention 2 – Solvency – New</w:t>
      </w:r>
    </w:p>
    <w:p w:rsidR="0012147D" w:rsidRPr="00EC346C" w:rsidRDefault="0012147D" w:rsidP="0012147D">
      <w:pPr>
        <w:pStyle w:val="Heading4"/>
      </w:pPr>
      <w:r>
        <w:t>Defining under construction as having 5 percent investment solves certainty.</w:t>
      </w:r>
    </w:p>
    <w:p w:rsidR="0012147D" w:rsidRPr="00F4096D" w:rsidRDefault="0012147D" w:rsidP="0012147D">
      <w:pPr>
        <w:rPr>
          <w:rStyle w:val="StyleStyleBold12pt"/>
        </w:rPr>
      </w:pPr>
      <w:proofErr w:type="spellStart"/>
      <w:r w:rsidRPr="00F4096D">
        <w:rPr>
          <w:rStyle w:val="StyleStyleBold12pt"/>
        </w:rPr>
        <w:t>Restuccia</w:t>
      </w:r>
      <w:proofErr w:type="spellEnd"/>
      <w:r w:rsidRPr="00F4096D">
        <w:rPr>
          <w:rStyle w:val="StyleStyleBold12pt"/>
        </w:rPr>
        <w:t>, Politico, 1-11-13</w:t>
      </w:r>
    </w:p>
    <w:p w:rsidR="0012147D" w:rsidRDefault="0012147D" w:rsidP="0012147D">
      <w:r>
        <w:t xml:space="preserve">[Andrew, “Wind industry awaits tax guidance on PTC rule” </w:t>
      </w:r>
      <w:hyperlink r:id="rId18" w:history="1">
        <w:r w:rsidRPr="009F7C7B">
          <w:rPr>
            <w:rStyle w:val="Hyperlink"/>
          </w:rPr>
          <w:t>http://www.politico.com/story/2013/01/wind-industry-awaits-tax-guidance-on-ptc-rule-86037.html</w:t>
        </w:r>
      </w:hyperlink>
      <w:r>
        <w:t>, accessed 1-18-13, TAP]</w:t>
      </w:r>
    </w:p>
    <w:p w:rsidR="0012147D" w:rsidRDefault="0012147D" w:rsidP="0012147D"/>
    <w:p w:rsidR="0012147D" w:rsidRDefault="0012147D" w:rsidP="0012147D">
      <w:r w:rsidRPr="0012147D">
        <w:t xml:space="preserve">The wind power industry may have won the production tax credit war, but there’s </w:t>
      </w:r>
    </w:p>
    <w:p w:rsidR="0012147D" w:rsidRDefault="0012147D" w:rsidP="0012147D">
      <w:r>
        <w:t>AND</w:t>
      </w:r>
    </w:p>
    <w:p w:rsidR="0012147D" w:rsidRPr="0012147D" w:rsidRDefault="0012147D" w:rsidP="0012147D">
      <w:r w:rsidRPr="0012147D">
        <w:t>Taxation, the Internal Revenue Service or the Treasury Department, Burton said.</w:t>
      </w:r>
    </w:p>
    <w:p w:rsidR="0012147D" w:rsidRDefault="0012147D" w:rsidP="0012147D"/>
    <w:p w:rsidR="0012147D" w:rsidRDefault="0012147D" w:rsidP="0012147D">
      <w:pPr>
        <w:pStyle w:val="Heading4"/>
      </w:pPr>
      <w:r>
        <w:t xml:space="preserve">Now is </w:t>
      </w:r>
      <w:proofErr w:type="gramStart"/>
      <w:r>
        <w:t>key</w:t>
      </w:r>
      <w:proofErr w:type="gramEnd"/>
      <w:r>
        <w:t xml:space="preserve"> – delay threatens the industry.</w:t>
      </w:r>
    </w:p>
    <w:p w:rsidR="0012147D" w:rsidRPr="00793FCC" w:rsidRDefault="0012147D" w:rsidP="0012147D">
      <w:pPr>
        <w:rPr>
          <w:rStyle w:val="StyleStyleBold12pt"/>
        </w:rPr>
      </w:pPr>
      <w:r w:rsidRPr="00793FCC">
        <w:rPr>
          <w:rStyle w:val="StyleStyleBold12pt"/>
        </w:rPr>
        <w:t xml:space="preserve">Colman, </w:t>
      </w:r>
      <w:proofErr w:type="gramStart"/>
      <w:r w:rsidRPr="00793FCC">
        <w:rPr>
          <w:rStyle w:val="StyleStyleBold12pt"/>
        </w:rPr>
        <w:t>The</w:t>
      </w:r>
      <w:proofErr w:type="gramEnd"/>
      <w:r w:rsidRPr="00793FCC">
        <w:rPr>
          <w:rStyle w:val="StyleStyleBold12pt"/>
        </w:rPr>
        <w:t xml:space="preserve"> Hill, 2-1-13</w:t>
      </w:r>
    </w:p>
    <w:p w:rsidR="0012147D" w:rsidRDefault="0012147D" w:rsidP="0012147D">
      <w:r>
        <w:t xml:space="preserve">[Zack, “House Democrats warn tax credit ambiguity sidelines renewables investment” </w:t>
      </w:r>
      <w:hyperlink r:id="rId19" w:history="1">
        <w:r w:rsidRPr="000803FD">
          <w:rPr>
            <w:rStyle w:val="Hyperlink"/>
          </w:rPr>
          <w:t>http://thehill.com/blogs/e2-wire/e2-wire/280639-house-democrats-warn-tax-credit-ambiguity-sidelines-renewables-investment-</w:t>
        </w:r>
      </w:hyperlink>
      <w:r>
        <w:t>, accessed 2-17-13, TAP]</w:t>
      </w:r>
    </w:p>
    <w:p w:rsidR="0012147D" w:rsidRDefault="0012147D" w:rsidP="0012147D">
      <w:r>
        <w:t xml:space="preserve"> </w:t>
      </w:r>
    </w:p>
    <w:p w:rsidR="0012147D" w:rsidRDefault="0012147D" w:rsidP="0012147D">
      <w:r w:rsidRPr="0012147D">
        <w:t xml:space="preserve">A House Democratic caucus called on tax writers Friday to quickly interpret language in a </w:t>
      </w:r>
    </w:p>
    <w:p w:rsidR="0012147D" w:rsidRDefault="0012147D" w:rsidP="0012147D">
      <w:r>
        <w:t>AND</w:t>
      </w:r>
    </w:p>
    <w:p w:rsidR="0012147D" w:rsidRPr="0012147D" w:rsidRDefault="0012147D" w:rsidP="0012147D">
      <w:proofErr w:type="gramStart"/>
      <w:r w:rsidRPr="0012147D">
        <w:t>also</w:t>
      </w:r>
      <w:proofErr w:type="gramEnd"/>
      <w:r w:rsidRPr="0012147D">
        <w:t xml:space="preserve"> stunted investment for this year, as planned installations plummeted for 2013.</w:t>
      </w:r>
    </w:p>
    <w:p w:rsidR="0012147D" w:rsidRDefault="0012147D" w:rsidP="0012147D"/>
    <w:p w:rsidR="0012147D" w:rsidRDefault="0012147D" w:rsidP="0012147D">
      <w:pPr>
        <w:pStyle w:val="Heading4"/>
      </w:pPr>
      <w:r>
        <w:t>Plan solves boom-bust cycles – extension means there will be a supply shortage but redefining the language massively increases the amount of time the industry has.</w:t>
      </w:r>
    </w:p>
    <w:p w:rsidR="0012147D" w:rsidRPr="006767E8" w:rsidRDefault="0012147D" w:rsidP="0012147D">
      <w:pPr>
        <w:rPr>
          <w:rStyle w:val="StyleStyleBold12pt"/>
        </w:rPr>
      </w:pPr>
      <w:r w:rsidRPr="006767E8">
        <w:rPr>
          <w:rStyle w:val="StyleStyleBold12pt"/>
        </w:rPr>
        <w:t xml:space="preserve">Harris, Middlebury Fellowship for environmental journalism recipient, 1-3-13 </w:t>
      </w:r>
    </w:p>
    <w:p w:rsidR="0012147D" w:rsidRDefault="0012147D" w:rsidP="0012147D">
      <w:r>
        <w:t xml:space="preserve">[Sarah, has appeared on NPR, “Extension of wind energy production tax credit likely to trigger rush on components” </w:t>
      </w:r>
    </w:p>
    <w:p w:rsidR="0012147D" w:rsidRDefault="0012147D" w:rsidP="0012147D">
      <w:hyperlink r:id="rId20" w:history="1">
        <w:r w:rsidRPr="000803FD">
          <w:rPr>
            <w:rStyle w:val="Hyperlink"/>
          </w:rPr>
          <w:t>http://innovationtrail.org/post/extension-wind-energy-production-tax-credit-likely-trigger-rush-components</w:t>
        </w:r>
      </w:hyperlink>
      <w:r>
        <w:t>, accessed 2-19-13, TAP]</w:t>
      </w:r>
    </w:p>
    <w:p w:rsidR="0012147D" w:rsidRDefault="0012147D" w:rsidP="0012147D"/>
    <w:p w:rsidR="0012147D" w:rsidRDefault="0012147D" w:rsidP="0012147D">
      <w:r w:rsidRPr="0012147D">
        <w:t xml:space="preserve">The last-minute fiscal cliff deal brought good news for the wind industry. </w:t>
      </w:r>
    </w:p>
    <w:p w:rsidR="0012147D" w:rsidRDefault="0012147D" w:rsidP="0012147D">
      <w:r>
        <w:t>AND</w:t>
      </w:r>
    </w:p>
    <w:p w:rsidR="0012147D" w:rsidRPr="0012147D" w:rsidRDefault="0012147D" w:rsidP="0012147D">
      <w:proofErr w:type="gramStart"/>
      <w:r w:rsidRPr="0012147D">
        <w:t>backlog</w:t>
      </w:r>
      <w:proofErr w:type="gramEnd"/>
      <w:r w:rsidRPr="0012147D">
        <w:t xml:space="preserve"> on turbine parts from both international and national suppliers," he says. </w:t>
      </w:r>
    </w:p>
    <w:p w:rsidR="0012147D" w:rsidRDefault="0012147D" w:rsidP="0012147D"/>
    <w:p w:rsidR="0012147D" w:rsidRDefault="0012147D" w:rsidP="0012147D">
      <w:pPr>
        <w:pStyle w:val="Heading4"/>
      </w:pPr>
      <w:proofErr w:type="gramStart"/>
      <w:r>
        <w:t>Federal assurance necessary for business and investor perception.</w:t>
      </w:r>
      <w:proofErr w:type="gramEnd"/>
    </w:p>
    <w:p w:rsidR="0012147D" w:rsidRPr="00834B34" w:rsidRDefault="0012147D" w:rsidP="0012147D">
      <w:pPr>
        <w:rPr>
          <w:rStyle w:val="StyleStyleBold12pt"/>
        </w:rPr>
      </w:pPr>
      <w:proofErr w:type="spellStart"/>
      <w:r w:rsidRPr="00834B34">
        <w:rPr>
          <w:rStyle w:val="StyleStyleBold12pt"/>
        </w:rPr>
        <w:t>Hinman</w:t>
      </w:r>
      <w:proofErr w:type="spellEnd"/>
      <w:r w:rsidRPr="00834B34">
        <w:rPr>
          <w:rStyle w:val="StyleStyleBold12pt"/>
        </w:rPr>
        <w:t xml:space="preserve">, </w:t>
      </w:r>
      <w:r>
        <w:rPr>
          <w:rStyle w:val="StyleStyleBold12pt"/>
        </w:rPr>
        <w:t>University of Oregon School of L</w:t>
      </w:r>
      <w:r w:rsidRPr="00834B34">
        <w:rPr>
          <w:rStyle w:val="StyleStyleBold12pt"/>
        </w:rPr>
        <w:t>aw JD, 2009</w:t>
      </w:r>
    </w:p>
    <w:p w:rsidR="0012147D" w:rsidRDefault="0012147D" w:rsidP="0012147D">
      <w:r>
        <w:t xml:space="preserve">[Jeffry, J. ENVTL. LAW AND LITIGATION, </w:t>
      </w:r>
      <w:proofErr w:type="spellStart"/>
      <w:r>
        <w:t>Vol</w:t>
      </w:r>
      <w:proofErr w:type="spellEnd"/>
      <w:r>
        <w:t xml:space="preserve"> 24, “The Green Economic Recovery: Wind Energy Tax Policy </w:t>
      </w:r>
      <w:proofErr w:type="gramStart"/>
      <w:r>
        <w:t>After</w:t>
      </w:r>
      <w:proofErr w:type="gramEnd"/>
      <w:r>
        <w:t xml:space="preserve"> Financial Crisis and the American Recovery and Reinvestment Tax Act” </w:t>
      </w:r>
      <w:hyperlink r:id="rId21" w:history="1">
        <w:r w:rsidRPr="00841752">
          <w:rPr>
            <w:rStyle w:val="Hyperlink"/>
          </w:rPr>
          <w:t>http://law.uoregon.edu/org/jell/docs/232/Hinman.pdf</w:t>
        </w:r>
      </w:hyperlink>
      <w:r>
        <w:t>, p.69, accessed 8-21-12, TAP]</w:t>
      </w:r>
    </w:p>
    <w:p w:rsidR="0012147D" w:rsidRDefault="0012147D" w:rsidP="0012147D"/>
    <w:p w:rsidR="0012147D" w:rsidRDefault="0012147D" w:rsidP="0012147D">
      <w:r w:rsidRPr="0012147D">
        <w:t xml:space="preserve">The federal government must send a strong signal to the energy¶ industry that it </w:t>
      </w:r>
    </w:p>
    <w:p w:rsidR="0012147D" w:rsidRDefault="0012147D" w:rsidP="0012147D">
      <w:r>
        <w:t>AND</w:t>
      </w:r>
    </w:p>
    <w:p w:rsidR="0012147D" w:rsidRPr="0012147D" w:rsidRDefault="0012147D" w:rsidP="0012147D">
      <w:proofErr w:type="gramStart"/>
      <w:r w:rsidRPr="0012147D">
        <w:t>the</w:t>
      </w:r>
      <w:proofErr w:type="gramEnd"/>
      <w:r w:rsidRPr="0012147D">
        <w:t xml:space="preserve"> need to reform their¶ business models to include more renewable energy.</w:t>
      </w:r>
    </w:p>
    <w:p w:rsidR="0012147D" w:rsidRDefault="0012147D" w:rsidP="0012147D"/>
    <w:p w:rsidR="0012147D" w:rsidRDefault="0012147D" w:rsidP="0012147D">
      <w:pPr>
        <w:pStyle w:val="Heading4"/>
      </w:pPr>
      <w:r>
        <w:t>Speculators overestimate reserves – natural gas is unsustainable at current consumption rates.</w:t>
      </w:r>
    </w:p>
    <w:p w:rsidR="0012147D" w:rsidRPr="001B34DC" w:rsidRDefault="0012147D" w:rsidP="0012147D">
      <w:pPr>
        <w:rPr>
          <w:rStyle w:val="StyleStyleBold12pt"/>
        </w:rPr>
      </w:pPr>
      <w:r w:rsidRPr="001B34DC">
        <w:rPr>
          <w:rStyle w:val="StyleStyleBold12pt"/>
        </w:rPr>
        <w:t>Lacey, Climate Progress, 2-23-12</w:t>
      </w:r>
    </w:p>
    <w:p w:rsidR="0012147D" w:rsidRDefault="0012147D" w:rsidP="0012147D">
      <w:r>
        <w:t xml:space="preserve">[Stephen, “Top Three Reasons Cheap Natural Gas Won't Kill Renewable Energy” </w:t>
      </w:r>
      <w:hyperlink r:id="rId22" w:history="1">
        <w:r w:rsidRPr="00351F04">
          <w:rPr>
            <w:rStyle w:val="Hyperlink"/>
          </w:rPr>
          <w:t>http://www.renewableenergyworld.com/rea/news/article/2012/02/top-three-reasons-cheap-natural-gas-wont-kill-renewable-energy</w:t>
        </w:r>
      </w:hyperlink>
      <w:r>
        <w:t>, accessed 9-22-12, TAP]</w:t>
      </w:r>
    </w:p>
    <w:p w:rsidR="0012147D" w:rsidRDefault="0012147D" w:rsidP="0012147D"/>
    <w:p w:rsidR="0012147D" w:rsidRDefault="0012147D" w:rsidP="0012147D">
      <w:r w:rsidRPr="0012147D">
        <w:t xml:space="preserve">I'll be the first to admit that cheap natural gas prices are one of the </w:t>
      </w:r>
    </w:p>
    <w:p w:rsidR="0012147D" w:rsidRDefault="0012147D" w:rsidP="0012147D">
      <w:r>
        <w:t>AND</w:t>
      </w:r>
    </w:p>
    <w:p w:rsidR="0012147D" w:rsidRPr="0012147D" w:rsidRDefault="0012147D" w:rsidP="0012147D">
      <w:proofErr w:type="gramStart"/>
      <w:r w:rsidRPr="0012147D">
        <w:t>and</w:t>
      </w:r>
      <w:proofErr w:type="gramEnd"/>
      <w:r w:rsidRPr="0012147D">
        <w:t xml:space="preserve"> offer the best opportunity for supply to grow to meet future needs.”¶ </w:t>
      </w:r>
    </w:p>
    <w:p w:rsidR="0012147D" w:rsidRDefault="0012147D" w:rsidP="0012147D"/>
    <w:p w:rsidR="0012147D" w:rsidRDefault="0012147D" w:rsidP="0012147D">
      <w:pPr>
        <w:pStyle w:val="Heading4"/>
      </w:pPr>
      <w:r>
        <w:t>Only energy diversification through wind solves.</w:t>
      </w:r>
    </w:p>
    <w:p w:rsidR="0012147D" w:rsidRPr="00213CCB" w:rsidRDefault="0012147D" w:rsidP="0012147D">
      <w:pPr>
        <w:rPr>
          <w:rStyle w:val="StyleStyleBold12pt"/>
        </w:rPr>
      </w:pPr>
      <w:r w:rsidRPr="00213CCB">
        <w:rPr>
          <w:rStyle w:val="StyleStyleBold12pt"/>
        </w:rPr>
        <w:t>Huber, Duke University Masters of Business Administration and Environmental Management candidate, 8-1-12</w:t>
      </w:r>
    </w:p>
    <w:p w:rsidR="0012147D" w:rsidRDefault="0012147D" w:rsidP="0012147D">
      <w:r>
        <w:t xml:space="preserve">[Lisa, Rocky Mountain Institute Intern, “Managing Natural Gas Volatility: The Answer is </w:t>
      </w:r>
      <w:proofErr w:type="spellStart"/>
      <w:r>
        <w:t>Blowin</w:t>
      </w:r>
      <w:proofErr w:type="spellEnd"/>
      <w:r>
        <w:t xml:space="preserve">’ in the Wind” </w:t>
      </w:r>
      <w:hyperlink r:id="rId23" w:history="1">
        <w:r w:rsidRPr="00C47B79">
          <w:rPr>
            <w:rStyle w:val="Hyperlink"/>
          </w:rPr>
          <w:t>http://blog.rmi.org/blog_Managing_Natural_Gas_Volatility_The_Answer_is_Blowin_in_the_wind</w:t>
        </w:r>
      </w:hyperlink>
      <w:r>
        <w:t>, accessed 10-4-12, TAP]</w:t>
      </w:r>
    </w:p>
    <w:p w:rsidR="0012147D" w:rsidRPr="001A567F" w:rsidRDefault="0012147D" w:rsidP="0012147D"/>
    <w:p w:rsidR="0012147D" w:rsidRDefault="0012147D" w:rsidP="0012147D">
      <w:r w:rsidRPr="0012147D">
        <w:t>The recent shale gas boom has gained the reputation as our energy savior: clean</w:t>
      </w:r>
    </w:p>
    <w:p w:rsidR="0012147D" w:rsidRDefault="0012147D" w:rsidP="0012147D">
      <w:r>
        <w:t>AND</w:t>
      </w:r>
    </w:p>
    <w:p w:rsidR="0012147D" w:rsidRPr="0012147D" w:rsidRDefault="0012147D" w:rsidP="0012147D">
      <w:proofErr w:type="gramStart"/>
      <w:r w:rsidRPr="0012147D">
        <w:t>pricing</w:t>
      </w:r>
      <w:proofErr w:type="gramEnd"/>
      <w:r w:rsidRPr="0012147D">
        <w:t xml:space="preserve"> support. Turns out that Bob Dylan guy was on to something.</w:t>
      </w:r>
    </w:p>
    <w:p w:rsidR="0012147D" w:rsidRDefault="0012147D" w:rsidP="0012147D"/>
    <w:p w:rsidR="0012147D" w:rsidRPr="000E04AC" w:rsidRDefault="0012147D" w:rsidP="0012147D">
      <w:pPr>
        <w:pStyle w:val="Heading4"/>
        <w:rPr>
          <w:rFonts w:asciiTheme="minorHAnsi" w:hAnsiTheme="minorHAnsi"/>
        </w:rPr>
      </w:pPr>
      <w:r w:rsidRPr="000E04AC">
        <w:rPr>
          <w:rFonts w:asciiTheme="minorHAnsi" w:hAnsiTheme="minorHAnsi"/>
        </w:rPr>
        <w:t xml:space="preserve">Renewables solve now – gas </w:t>
      </w:r>
      <w:r>
        <w:rPr>
          <w:rFonts w:asciiTheme="minorHAnsi" w:hAnsiTheme="minorHAnsi"/>
        </w:rPr>
        <w:t>makes warming worse</w:t>
      </w:r>
      <w:r w:rsidRPr="000E04AC">
        <w:rPr>
          <w:rFonts w:asciiTheme="minorHAnsi" w:hAnsiTheme="minorHAnsi"/>
        </w:rPr>
        <w:t xml:space="preserve"> – most conclusive and qualified evidence</w:t>
      </w:r>
    </w:p>
    <w:p w:rsidR="0012147D" w:rsidRPr="000E04AC" w:rsidRDefault="0012147D" w:rsidP="0012147D">
      <w:pPr>
        <w:rPr>
          <w:rStyle w:val="StyleStyleBold12pt"/>
          <w:rFonts w:asciiTheme="minorHAnsi" w:hAnsiTheme="minorHAnsi"/>
        </w:rPr>
      </w:pPr>
      <w:proofErr w:type="spellStart"/>
      <w:r w:rsidRPr="000E04AC">
        <w:rPr>
          <w:rStyle w:val="StyleStyleBold12pt"/>
          <w:rFonts w:asciiTheme="minorHAnsi" w:hAnsiTheme="minorHAnsi"/>
        </w:rPr>
        <w:t>Shahan</w:t>
      </w:r>
      <w:proofErr w:type="spellEnd"/>
      <w:r w:rsidRPr="000E04AC">
        <w:rPr>
          <w:rStyle w:val="StyleStyleBold12pt"/>
          <w:rFonts w:asciiTheme="minorHAnsi" w:hAnsiTheme="minorHAnsi"/>
        </w:rPr>
        <w:t xml:space="preserve">, Clean </w:t>
      </w:r>
      <w:proofErr w:type="spellStart"/>
      <w:r w:rsidRPr="000E04AC">
        <w:rPr>
          <w:rStyle w:val="StyleStyleBold12pt"/>
          <w:rFonts w:asciiTheme="minorHAnsi" w:hAnsiTheme="minorHAnsi"/>
        </w:rPr>
        <w:t>Technica</w:t>
      </w:r>
      <w:proofErr w:type="spellEnd"/>
      <w:r w:rsidRPr="000E04AC">
        <w:rPr>
          <w:rStyle w:val="StyleStyleBold12pt"/>
          <w:rFonts w:asciiTheme="minorHAnsi" w:hAnsiTheme="minorHAnsi"/>
        </w:rPr>
        <w:t>, 1-23-13</w:t>
      </w:r>
    </w:p>
    <w:p w:rsidR="0012147D" w:rsidRPr="000E04AC" w:rsidRDefault="0012147D" w:rsidP="0012147D">
      <w:pPr>
        <w:rPr>
          <w:rFonts w:asciiTheme="minorHAnsi" w:hAnsiTheme="minorHAnsi"/>
        </w:rPr>
      </w:pPr>
      <w:r w:rsidRPr="000E04AC">
        <w:rPr>
          <w:rFonts w:asciiTheme="minorHAnsi" w:hAnsiTheme="minorHAnsi"/>
        </w:rPr>
        <w:t xml:space="preserve">(Zachary, quoting Sachs, director of the Earth Institute at Columbia University and Special Adviser to the UN Secretary-General on the Millennium Development Goal, “Jeffrey Sachs: Natural Gas Is “Absolutely Not Clean Enough,” 1-23-13, </w:t>
      </w:r>
      <w:hyperlink r:id="rId24" w:history="1">
        <w:r w:rsidRPr="000E04AC">
          <w:rPr>
            <w:rStyle w:val="Hyperlink"/>
            <w:rFonts w:asciiTheme="minorHAnsi" w:hAnsiTheme="minorHAnsi"/>
          </w:rPr>
          <w:t>http://cleantechnica.com/2013/01/23/jeffrey-sachs/</w:t>
        </w:r>
      </w:hyperlink>
      <w:r w:rsidRPr="000E04AC">
        <w:rPr>
          <w:rFonts w:asciiTheme="minorHAnsi" w:hAnsiTheme="minorHAnsi"/>
        </w:rPr>
        <w:t>, accessed 1-30-13) PM</w:t>
      </w:r>
    </w:p>
    <w:p w:rsidR="0012147D" w:rsidRPr="000E04AC" w:rsidRDefault="0012147D" w:rsidP="0012147D">
      <w:pPr>
        <w:rPr>
          <w:rFonts w:asciiTheme="minorHAnsi" w:hAnsiTheme="minorHAnsi"/>
        </w:rPr>
      </w:pPr>
    </w:p>
    <w:p w:rsidR="0012147D" w:rsidRDefault="0012147D" w:rsidP="0012147D">
      <w:r w:rsidRPr="0012147D">
        <w:t>1. Natural gas production is not sustainable — it’s also harmful to our climate</w:t>
      </w:r>
    </w:p>
    <w:p w:rsidR="0012147D" w:rsidRDefault="0012147D" w:rsidP="0012147D">
      <w:r>
        <w:t>AND</w:t>
      </w:r>
    </w:p>
    <w:p w:rsidR="0012147D" w:rsidRPr="0012147D" w:rsidRDefault="0012147D" w:rsidP="0012147D">
      <w:proofErr w:type="gramStart"/>
      <w:r w:rsidRPr="0012147D">
        <w:t>that</w:t>
      </w:r>
      <w:proofErr w:type="gramEnd"/>
      <w:r w:rsidRPr="0012147D">
        <w:t xml:space="preserve"> natural gas might be even much worse than we tend to assume.</w:t>
      </w:r>
    </w:p>
    <w:p w:rsidR="0012147D" w:rsidRDefault="0012147D" w:rsidP="0012147D"/>
    <w:p w:rsidR="0012147D" w:rsidRPr="005C2544" w:rsidRDefault="0012147D" w:rsidP="0012147D"/>
    <w:p w:rsidR="0012147D" w:rsidRDefault="0012147D" w:rsidP="0012147D"/>
    <w:p w:rsidR="0012147D" w:rsidRDefault="0012147D" w:rsidP="0012147D">
      <w:pPr>
        <w:pStyle w:val="Heading2"/>
      </w:pPr>
      <w:r>
        <w:lastRenderedPageBreak/>
        <w:t>2ac</w:t>
      </w:r>
    </w:p>
    <w:p w:rsidR="0012147D" w:rsidRDefault="0012147D" w:rsidP="0012147D"/>
    <w:p w:rsidR="0012147D" w:rsidRDefault="0012147D" w:rsidP="0012147D"/>
    <w:p w:rsidR="0012147D" w:rsidRDefault="0012147D" w:rsidP="0012147D">
      <w:pPr>
        <w:pStyle w:val="Heading3"/>
        <w:rPr>
          <w:rFonts w:asciiTheme="minorHAnsi" w:hAnsiTheme="minorHAnsi"/>
        </w:rPr>
      </w:pPr>
      <w:bookmarkStart w:id="0" w:name="_Toc313116099"/>
      <w:r>
        <w:rPr>
          <w:rFonts w:asciiTheme="minorHAnsi" w:hAnsiTheme="minorHAnsi"/>
        </w:rPr>
        <w:lastRenderedPageBreak/>
        <w:t>2ac – Signified Pic</w:t>
      </w:r>
    </w:p>
    <w:p w:rsidR="0012147D" w:rsidRPr="008439F2" w:rsidRDefault="0012147D" w:rsidP="0012147D">
      <w:pPr>
        <w:pStyle w:val="Heading4"/>
      </w:pPr>
      <w:r w:rsidRPr="008439F2">
        <w:t>AND they don’t solve warming – we’re past the tipping point and new tech is key</w:t>
      </w:r>
    </w:p>
    <w:p w:rsidR="0012147D" w:rsidRPr="00457D8A" w:rsidRDefault="0012147D" w:rsidP="0012147D">
      <w:pPr>
        <w:rPr>
          <w:rStyle w:val="StyleStyleBold12pt"/>
        </w:rPr>
      </w:pPr>
      <w:proofErr w:type="spellStart"/>
      <w:r w:rsidRPr="00457D8A">
        <w:rPr>
          <w:rStyle w:val="StyleStyleBold12pt"/>
        </w:rPr>
        <w:t>Atkisson</w:t>
      </w:r>
      <w:proofErr w:type="spellEnd"/>
      <w:r w:rsidRPr="00457D8A">
        <w:rPr>
          <w:rStyle w:val="StyleStyleBold12pt"/>
        </w:rPr>
        <w:t>, President and CEO of environmental sustainability group, ‘1</w:t>
      </w:r>
    </w:p>
    <w:p w:rsidR="0012147D" w:rsidRDefault="0012147D" w:rsidP="0012147D">
      <w:r>
        <w:rPr>
          <w:rStyle w:val="Heading3Char"/>
          <w:b w:val="0"/>
          <w:sz w:val="20"/>
        </w:rPr>
        <w:t xml:space="preserve">(Alan, </w:t>
      </w:r>
      <w:proofErr w:type="gramStart"/>
      <w:r>
        <w:rPr>
          <w:rStyle w:val="Heading3Char"/>
          <w:b w:val="0"/>
          <w:sz w:val="20"/>
        </w:rPr>
        <w:t>The</w:t>
      </w:r>
      <w:proofErr w:type="gramEnd"/>
      <w:r>
        <w:rPr>
          <w:rStyle w:val="Heading3Char"/>
          <w:b w:val="0"/>
          <w:sz w:val="20"/>
        </w:rPr>
        <w:t xml:space="preserve"> </w:t>
      </w:r>
      <w:proofErr w:type="spellStart"/>
      <w:r>
        <w:rPr>
          <w:rStyle w:val="Heading3Char"/>
          <w:b w:val="0"/>
          <w:sz w:val="20"/>
        </w:rPr>
        <w:t>Atkisson</w:t>
      </w:r>
      <w:proofErr w:type="spellEnd"/>
      <w:r>
        <w:rPr>
          <w:rStyle w:val="Heading3Char"/>
          <w:b w:val="0"/>
          <w:sz w:val="20"/>
        </w:rPr>
        <w:t xml:space="preserve"> Group, international sustainability group that advises governments and corporations, “Sustainability is Dead – Long Live Sustainability,” 10-18-01, </w:t>
      </w:r>
      <w:hyperlink r:id="rId25" w:history="1">
        <w:r>
          <w:rPr>
            <w:rStyle w:val="Hyperlink"/>
          </w:rPr>
          <w:t>http://www.rrcap.unep.org/uneptg06/course/Robert/SustainabilityManifesto2001.pdf</w:t>
        </w:r>
      </w:hyperlink>
      <w:r>
        <w:t>, accessed 9-10-10) PM</w:t>
      </w:r>
    </w:p>
    <w:p w:rsidR="0012147D" w:rsidRPr="00A75B7C" w:rsidRDefault="0012147D" w:rsidP="0012147D">
      <w:pPr>
        <w:rPr>
          <w:rStyle w:val="Heading3Char"/>
          <w:b w:val="0"/>
          <w:sz w:val="20"/>
        </w:rPr>
      </w:pPr>
    </w:p>
    <w:p w:rsidR="0012147D" w:rsidRDefault="0012147D" w:rsidP="0012147D">
      <w:r w:rsidRPr="0012147D">
        <w:t xml:space="preserve">Our economies and technologies are changing certain basic structures of planetary life, such as </w:t>
      </w:r>
    </w:p>
    <w:p w:rsidR="0012147D" w:rsidRDefault="0012147D" w:rsidP="0012147D">
      <w:r>
        <w:t>AND</w:t>
      </w:r>
    </w:p>
    <w:p w:rsidR="0012147D" w:rsidRPr="0012147D" w:rsidRDefault="0012147D" w:rsidP="0012147D">
      <w:proofErr w:type="gramStart"/>
      <w:r w:rsidRPr="0012147D">
        <w:t>with</w:t>
      </w:r>
      <w:proofErr w:type="gramEnd"/>
      <w:r w:rsidRPr="0012147D">
        <w:t xml:space="preserve"> relatively minor risks to the greater whole associated with their inevitable collapse.</w:t>
      </w:r>
    </w:p>
    <w:p w:rsidR="0012147D" w:rsidRPr="00B0417F" w:rsidRDefault="0012147D" w:rsidP="0012147D"/>
    <w:p w:rsidR="0012147D" w:rsidRPr="00E05D96" w:rsidRDefault="0012147D" w:rsidP="0012147D">
      <w:pPr>
        <w:pStyle w:val="Heading4"/>
        <w:rPr>
          <w:rStyle w:val="StyleStyleBold12pt"/>
          <w:rFonts w:asciiTheme="minorHAnsi" w:hAnsiTheme="minorHAnsi"/>
          <w:b/>
        </w:rPr>
      </w:pPr>
      <w:r w:rsidRPr="00E05D96">
        <w:rPr>
          <w:rStyle w:val="StyleStyleBold12pt"/>
          <w:rFonts w:asciiTheme="minorHAnsi" w:hAnsiTheme="minorHAnsi"/>
          <w:b/>
        </w:rPr>
        <w:t>c. Engaging the state is key to education and environmental solutions</w:t>
      </w:r>
    </w:p>
    <w:p w:rsidR="0012147D" w:rsidRPr="00E05D96" w:rsidRDefault="0012147D" w:rsidP="0012147D">
      <w:pPr>
        <w:rPr>
          <w:rStyle w:val="StyleStyleBold12pt"/>
          <w:rFonts w:asciiTheme="minorHAnsi" w:hAnsiTheme="minorHAnsi"/>
        </w:rPr>
      </w:pPr>
      <w:proofErr w:type="spellStart"/>
      <w:r w:rsidRPr="00E05D96">
        <w:rPr>
          <w:rStyle w:val="StyleStyleBold12pt"/>
          <w:rFonts w:asciiTheme="minorHAnsi" w:hAnsiTheme="minorHAnsi"/>
          <w:highlight w:val="cyan"/>
        </w:rPr>
        <w:t>Maniates</w:t>
      </w:r>
      <w:proofErr w:type="spellEnd"/>
      <w:r w:rsidRPr="00E05D96">
        <w:rPr>
          <w:rStyle w:val="StyleStyleBold12pt"/>
          <w:rFonts w:asciiTheme="minorHAnsi" w:hAnsiTheme="minorHAnsi"/>
        </w:rPr>
        <w:t xml:space="preserve">, Professor of Political Science and Environmental Science at Allegheny College, </w:t>
      </w:r>
      <w:r w:rsidRPr="00E05D96">
        <w:rPr>
          <w:rStyle w:val="StyleStyleBold12pt"/>
          <w:rFonts w:asciiTheme="minorHAnsi" w:hAnsiTheme="minorHAnsi"/>
          <w:highlight w:val="cyan"/>
        </w:rPr>
        <w:t>1</w:t>
      </w:r>
    </w:p>
    <w:p w:rsidR="0012147D" w:rsidRPr="00E05D96" w:rsidRDefault="0012147D" w:rsidP="0012147D">
      <w:pPr>
        <w:rPr>
          <w:rFonts w:asciiTheme="minorHAnsi" w:hAnsiTheme="minorHAnsi"/>
        </w:rPr>
      </w:pPr>
      <w:r w:rsidRPr="00E05D96">
        <w:rPr>
          <w:rFonts w:asciiTheme="minorHAnsi" w:hAnsiTheme="minorHAnsi"/>
        </w:rPr>
        <w:t>(Michael, “Individualization: Plant a Tree, Buy a Bike, Save the World</w:t>
      </w:r>
      <w:proofErr w:type="gramStart"/>
      <w:r w:rsidRPr="00E05D96">
        <w:rPr>
          <w:rFonts w:asciiTheme="minorHAnsi" w:hAnsiTheme="minorHAnsi"/>
        </w:rPr>
        <w:t>?,</w:t>
      </w:r>
      <w:proofErr w:type="gramEnd"/>
      <w:r w:rsidRPr="00E05D96">
        <w:rPr>
          <w:rFonts w:asciiTheme="minorHAnsi" w:hAnsiTheme="minorHAnsi"/>
        </w:rPr>
        <w:t>” Global Environmental Politics 1:3, August 2001, http://merlin.allegheny.edu/employee/m/mmaniate/savetheworld.pdf, page 32-33, accessed 6-20-12, CMM)</w:t>
      </w:r>
    </w:p>
    <w:p w:rsidR="0012147D" w:rsidRPr="00E05D96" w:rsidRDefault="0012147D" w:rsidP="0012147D">
      <w:pPr>
        <w:rPr>
          <w:rFonts w:asciiTheme="minorHAnsi" w:hAnsiTheme="minorHAnsi"/>
        </w:rPr>
      </w:pPr>
    </w:p>
    <w:p w:rsidR="0012147D" w:rsidRDefault="0012147D" w:rsidP="0012147D">
      <w:r w:rsidRPr="0012147D">
        <w:t xml:space="preserve">And yet mainstream environmentalism has not always advanced an individualized </w:t>
      </w:r>
      <w:proofErr w:type="spellStart"/>
      <w:r w:rsidRPr="0012147D">
        <w:t>consumeristic</w:t>
      </w:r>
      <w:proofErr w:type="spellEnd"/>
      <w:r w:rsidRPr="0012147D">
        <w:t xml:space="preserve"> strategy for redressing environmental </w:t>
      </w:r>
    </w:p>
    <w:p w:rsidR="0012147D" w:rsidRDefault="0012147D" w:rsidP="0012147D">
      <w:r>
        <w:t>AND</w:t>
      </w:r>
    </w:p>
    <w:p w:rsidR="0012147D" w:rsidRPr="0012147D" w:rsidRDefault="0012147D" w:rsidP="0012147D">
      <w:proofErr w:type="gramStart"/>
      <w:r w:rsidRPr="0012147D">
        <w:t>they</w:t>
      </w:r>
      <w:proofErr w:type="gramEnd"/>
      <w:r w:rsidRPr="0012147D">
        <w:t xml:space="preserve"> were lovely visionaries, naive about the forces that confronted them.22</w:t>
      </w:r>
    </w:p>
    <w:p w:rsidR="0012147D" w:rsidRDefault="0012147D" w:rsidP="0012147D">
      <w:pPr>
        <w:rPr>
          <w:rFonts w:asciiTheme="minorHAnsi" w:hAnsiTheme="minorHAnsi"/>
        </w:rPr>
      </w:pPr>
    </w:p>
    <w:p w:rsidR="0012147D" w:rsidRPr="003D565C" w:rsidRDefault="0012147D" w:rsidP="0012147D">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12147D" w:rsidRPr="008E6E6E" w:rsidRDefault="0012147D" w:rsidP="0012147D">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12147D" w:rsidRDefault="0012147D" w:rsidP="0012147D">
      <w:r>
        <w:t xml:space="preserve">[Samuel, “Occupy Wall Street and the Art of Demanding” </w:t>
      </w:r>
      <w:hyperlink r:id="rId26" w:history="1">
        <w:r w:rsidRPr="00A531DC">
          <w:rPr>
            <w:rStyle w:val="Hyperlink"/>
          </w:rPr>
          <w:t>http://truth-out.org/opinion/item/11507-occupy-wall-street-and-the-art-of-demanding</w:t>
        </w:r>
      </w:hyperlink>
      <w:r>
        <w:t>, accessed 9-15-12, TAP]</w:t>
      </w:r>
    </w:p>
    <w:p w:rsidR="0012147D" w:rsidRDefault="0012147D" w:rsidP="0012147D"/>
    <w:p w:rsidR="0012147D" w:rsidRDefault="0012147D" w:rsidP="0012147D">
      <w:r w:rsidRPr="0012147D">
        <w:t xml:space="preserve">The OWS reluctance to formulate demands might have been beneficial initially in that it might </w:t>
      </w:r>
    </w:p>
    <w:p w:rsidR="0012147D" w:rsidRDefault="0012147D" w:rsidP="0012147D">
      <w:r>
        <w:t>AND</w:t>
      </w:r>
    </w:p>
    <w:p w:rsidR="0012147D" w:rsidRPr="0012147D" w:rsidRDefault="0012147D" w:rsidP="0012147D">
      <w:proofErr w:type="gramStart"/>
      <w:r w:rsidRPr="0012147D">
        <w:t>where</w:t>
      </w:r>
      <w:proofErr w:type="gramEnd"/>
      <w:r w:rsidRPr="0012147D">
        <w:t xml:space="preserve"> they are – to point B – where they want to be.</w:t>
      </w:r>
    </w:p>
    <w:p w:rsidR="0012147D" w:rsidRDefault="0012147D" w:rsidP="0012147D"/>
    <w:p w:rsidR="0012147D" w:rsidRPr="00B0417F" w:rsidRDefault="0012147D" w:rsidP="0012147D">
      <w:pPr>
        <w:pStyle w:val="Heading4"/>
      </w:pPr>
      <w:r>
        <w:t>Debate is good – key to solve racism.</w:t>
      </w:r>
    </w:p>
    <w:p w:rsidR="0012147D" w:rsidRPr="00672597" w:rsidRDefault="0012147D" w:rsidP="0012147D">
      <w:r w:rsidRPr="00672597">
        <w:t>[Also answers debate bad]</w:t>
      </w:r>
    </w:p>
    <w:p w:rsidR="0012147D" w:rsidRPr="006D034F" w:rsidRDefault="0012147D" w:rsidP="0012147D">
      <w:pPr>
        <w:rPr>
          <w:rStyle w:val="StyleStyleBold12pt"/>
        </w:rPr>
      </w:pPr>
      <w:r w:rsidRPr="006D034F">
        <w:rPr>
          <w:rStyle w:val="StyleStyleBold12pt"/>
        </w:rPr>
        <w:t>Lundberg, University of North Carolina Chapel Hill communications professor, 2010</w:t>
      </w:r>
    </w:p>
    <w:p w:rsidR="0012147D" w:rsidRDefault="0012147D" w:rsidP="0012147D">
      <w:r>
        <w:t xml:space="preserve">[Christian, Navigating Opportunity: Policy Debate in the 21st Century by Allan Louden, “Tradition of Debate in North Carolina” </w:t>
      </w:r>
      <w:hyperlink r:id="rId27" w:anchor="v=onepage&amp;q=complex%20world&amp;f=false" w:history="1">
        <w:r>
          <w:rPr>
            <w:rStyle w:val="Hyperlink"/>
          </w:rPr>
          <w:t>http://books.google.com/books?id=ntHxX_9J7gYC&amp;printsec=frontcover#v=onepage&amp;q=complex%20world&amp;f=false</w:t>
        </w:r>
      </w:hyperlink>
      <w:r>
        <w:t>, p.311-3, accessed 8-8-12, TAP]</w:t>
      </w:r>
    </w:p>
    <w:p w:rsidR="0012147D" w:rsidRDefault="0012147D" w:rsidP="0012147D"/>
    <w:p w:rsidR="0012147D" w:rsidRDefault="0012147D" w:rsidP="0012147D">
      <w:r w:rsidRPr="0012147D">
        <w:t xml:space="preserve">The second major problem with the critique that identifies a naivety in articulating debate and </w:t>
      </w:r>
    </w:p>
    <w:p w:rsidR="0012147D" w:rsidRDefault="0012147D" w:rsidP="0012147D">
      <w:r>
        <w:t>AND</w:t>
      </w:r>
    </w:p>
    <w:p w:rsidR="0012147D" w:rsidRPr="0012147D" w:rsidRDefault="0012147D" w:rsidP="0012147D">
      <w:proofErr w:type="gramStart"/>
      <w:r w:rsidRPr="0012147D">
        <w:t>their</w:t>
      </w:r>
      <w:proofErr w:type="gramEnd"/>
      <w:r w:rsidRPr="0012147D">
        <w:t xml:space="preserve"> time and political energies toward policies that matter the most to them.</w:t>
      </w:r>
    </w:p>
    <w:p w:rsidR="0012147D" w:rsidRDefault="0012147D" w:rsidP="0012147D">
      <w:r w:rsidRPr="0012147D">
        <w:t xml:space="preserve">The merits of debate as a tool for building democratic capacity-building take on </w:t>
      </w:r>
    </w:p>
    <w:p w:rsidR="0012147D" w:rsidRDefault="0012147D" w:rsidP="0012147D">
      <w:r>
        <w:t>AND</w:t>
      </w:r>
    </w:p>
    <w:p w:rsidR="0012147D" w:rsidRPr="0012147D" w:rsidRDefault="0012147D" w:rsidP="0012147D">
      <w:proofErr w:type="gramStart"/>
      <w:r w:rsidRPr="0012147D">
        <w:t>concrete</w:t>
      </w:r>
      <w:proofErr w:type="gramEnd"/>
      <w:r w:rsidRPr="0012147D">
        <w:t xml:space="preserve"> work to realize and expanded commitment to debate at colleges and universities.</w:t>
      </w:r>
    </w:p>
    <w:p w:rsidR="0012147D" w:rsidRDefault="0012147D" w:rsidP="0012147D"/>
    <w:p w:rsidR="0012147D" w:rsidRDefault="0012147D" w:rsidP="0012147D">
      <w:pPr>
        <w:pStyle w:val="Heading4"/>
      </w:pPr>
      <w:r w:rsidRPr="00EE5060">
        <w:t>Decision</w:t>
      </w:r>
      <w:r>
        <w:t>-</w:t>
      </w:r>
      <w:r w:rsidRPr="00EE5060">
        <w:t>making</w:t>
      </w:r>
      <w:r>
        <w:t xml:space="preserve"> skills and engagement with the state energy apparatus </w:t>
      </w:r>
      <w:r w:rsidRPr="00EE5060">
        <w:rPr>
          <w:u w:val="single"/>
        </w:rPr>
        <w:t>prevents energy technocracy</w:t>
      </w:r>
      <w:r>
        <w:t xml:space="preserve"> and actualizes radical politics</w:t>
      </w:r>
    </w:p>
    <w:p w:rsidR="0012147D" w:rsidRPr="00737EBB" w:rsidRDefault="0012147D" w:rsidP="0012147D">
      <w:pPr>
        <w:rPr>
          <w:rStyle w:val="StyleStyleBold12pt"/>
        </w:rPr>
      </w:pPr>
      <w:r w:rsidRPr="00737EBB">
        <w:rPr>
          <w:rStyle w:val="StyleStyleBold12pt"/>
        </w:rPr>
        <w:t xml:space="preserve">Hager, Bryn </w:t>
      </w:r>
      <w:proofErr w:type="spellStart"/>
      <w:r w:rsidRPr="00737EBB">
        <w:rPr>
          <w:rStyle w:val="StyleStyleBold12pt"/>
        </w:rPr>
        <w:t>Mawr</w:t>
      </w:r>
      <w:proofErr w:type="spellEnd"/>
      <w:r w:rsidRPr="00737EBB">
        <w:rPr>
          <w:rStyle w:val="StyleStyleBold12pt"/>
        </w:rPr>
        <w:t xml:space="preserve"> College political science professor, ‘92</w:t>
      </w:r>
    </w:p>
    <w:p w:rsidR="0012147D" w:rsidRDefault="0012147D" w:rsidP="0012147D">
      <w:r>
        <w:t>[Carol J., “</w:t>
      </w:r>
      <w:r w:rsidRPr="0009405C">
        <w:t>Democratizing Technology: Citizen &amp; State in West German Energy Politics</w:t>
      </w:r>
      <w:r>
        <w:t xml:space="preserve">, 1974-1990” </w:t>
      </w:r>
      <w:r w:rsidRPr="0009405C">
        <w:rPr>
          <w:i/>
        </w:rPr>
        <w:t>Polity</w:t>
      </w:r>
      <w:r w:rsidRPr="0009405C">
        <w:t>, Vol. 25, No. 1</w:t>
      </w:r>
      <w:r>
        <w:t>, p. 45-70, accessed 10-7-12, AFB]</w:t>
      </w:r>
    </w:p>
    <w:p w:rsidR="0012147D" w:rsidRDefault="0012147D" w:rsidP="0012147D">
      <w:pPr>
        <w:pStyle w:val="TagText"/>
      </w:pPr>
    </w:p>
    <w:p w:rsidR="0012147D" w:rsidRDefault="0012147D" w:rsidP="0012147D">
      <w:r w:rsidRPr="0012147D">
        <w:t xml:space="preserve">During this phase, the citizen initiative attempted to overcome its defensive posture and implement </w:t>
      </w:r>
    </w:p>
    <w:p w:rsidR="0012147D" w:rsidRDefault="0012147D" w:rsidP="0012147D">
      <w:r>
        <w:t>AND</w:t>
      </w:r>
    </w:p>
    <w:p w:rsidR="0012147D" w:rsidRPr="0012147D" w:rsidRDefault="0012147D" w:rsidP="0012147D">
      <w:proofErr w:type="gramStart"/>
      <w:r w:rsidRPr="0012147D">
        <w:t>a</w:t>
      </w:r>
      <w:proofErr w:type="gramEnd"/>
      <w:r w:rsidRPr="0012147D">
        <w:t xml:space="preserve"> space for a </w:t>
      </w:r>
      <w:proofErr w:type="spellStart"/>
      <w:r w:rsidRPr="0012147D">
        <w:t>delibera-tive</w:t>
      </w:r>
      <w:proofErr w:type="spellEnd"/>
      <w:r w:rsidRPr="0012147D">
        <w:t xml:space="preserve"> politics in modern technological society.61</w:t>
      </w:r>
    </w:p>
    <w:p w:rsidR="0012147D" w:rsidRPr="00E44BED" w:rsidRDefault="0012147D" w:rsidP="0012147D"/>
    <w:p w:rsidR="0012147D" w:rsidRPr="00401243" w:rsidRDefault="0012147D" w:rsidP="0012147D"/>
    <w:bookmarkEnd w:id="0"/>
    <w:p w:rsidR="0012147D" w:rsidRPr="00E05D96" w:rsidRDefault="0012147D" w:rsidP="0012147D">
      <w:pPr>
        <w:pStyle w:val="Heading4"/>
        <w:rPr>
          <w:rFonts w:asciiTheme="minorHAnsi" w:hAnsiTheme="minorHAnsi"/>
        </w:rPr>
      </w:pPr>
      <w:r w:rsidRPr="00E05D96">
        <w:rPr>
          <w:rFonts w:asciiTheme="minorHAnsi" w:hAnsiTheme="minorHAnsi"/>
        </w:rPr>
        <w:t xml:space="preserve">Ethical policymaking must be grounded in consequences </w:t>
      </w:r>
    </w:p>
    <w:p w:rsidR="0012147D" w:rsidRPr="00E05D96" w:rsidRDefault="0012147D" w:rsidP="0012147D">
      <w:pPr>
        <w:rPr>
          <w:rFonts w:asciiTheme="minorHAnsi" w:hAnsiTheme="minorHAnsi"/>
        </w:rPr>
      </w:pPr>
      <w:r w:rsidRPr="00E05D96">
        <w:rPr>
          <w:rStyle w:val="StyleStyleBold12pt"/>
          <w:rFonts w:asciiTheme="minorHAnsi" w:hAnsiTheme="minorHAnsi"/>
        </w:rPr>
        <w:t>Isaac</w:t>
      </w:r>
      <w:r w:rsidRPr="00E05D96">
        <w:rPr>
          <w:rFonts w:asciiTheme="minorHAnsi" w:hAnsiTheme="minorHAnsi"/>
        </w:rPr>
        <w:t>, Indiana University James H. Rudy Professor of Political Science and Center for the Study of Democracy and Public Life director, Spring 200</w:t>
      </w:r>
      <w:r w:rsidRPr="00E05D96">
        <w:rPr>
          <w:rStyle w:val="StyleStyleBold12pt"/>
          <w:rFonts w:asciiTheme="minorHAnsi" w:hAnsiTheme="minorHAnsi"/>
        </w:rPr>
        <w:t>2</w:t>
      </w:r>
      <w:r w:rsidRPr="00E05D96">
        <w:rPr>
          <w:rFonts w:asciiTheme="minorHAnsi" w:hAnsiTheme="minorHAnsi"/>
        </w:rPr>
        <w:t xml:space="preserve"> </w:t>
      </w:r>
    </w:p>
    <w:p w:rsidR="0012147D" w:rsidRPr="00E05D96" w:rsidRDefault="0012147D" w:rsidP="0012147D">
      <w:pPr>
        <w:rPr>
          <w:rFonts w:asciiTheme="minorHAnsi" w:hAnsiTheme="minorHAnsi"/>
        </w:rPr>
      </w:pPr>
      <w:r w:rsidRPr="00E05D96">
        <w:rPr>
          <w:rFonts w:asciiTheme="minorHAnsi" w:hAnsiTheme="minorHAnsi"/>
        </w:rPr>
        <w:t>(Jeffrey C. “Ends, Means, and Politics,” Dissent Magazine Vol. 49 Issue 2, p32)</w:t>
      </w:r>
    </w:p>
    <w:p w:rsidR="0012147D" w:rsidRPr="00E05D96" w:rsidRDefault="0012147D" w:rsidP="0012147D">
      <w:pPr>
        <w:rPr>
          <w:rFonts w:asciiTheme="minorHAnsi" w:hAnsiTheme="minorHAnsi"/>
        </w:rPr>
      </w:pPr>
    </w:p>
    <w:p w:rsidR="0012147D" w:rsidRDefault="0012147D" w:rsidP="0012147D">
      <w:r w:rsidRPr="0012147D">
        <w:t xml:space="preserve">Power is not a dirty word or an unfortunate feature of the world. It </w:t>
      </w:r>
    </w:p>
    <w:p w:rsidR="0012147D" w:rsidRDefault="0012147D" w:rsidP="0012147D">
      <w:r>
        <w:t>AND</w:t>
      </w:r>
    </w:p>
    <w:p w:rsidR="0012147D" w:rsidRPr="0012147D" w:rsidRDefault="0012147D" w:rsidP="0012147D">
      <w:proofErr w:type="gramStart"/>
      <w:r w:rsidRPr="0012147D">
        <w:t>not</w:t>
      </w:r>
      <w:proofErr w:type="gramEnd"/>
      <w:r w:rsidRPr="0012147D">
        <w:t xml:space="preserve"> true believers. It promotes arrogance. And it undermines political effectiveness. </w:t>
      </w:r>
    </w:p>
    <w:p w:rsidR="0012147D" w:rsidRDefault="0012147D" w:rsidP="0012147D">
      <w:pPr>
        <w:pStyle w:val="tag"/>
        <w:rPr>
          <w:rFonts w:asciiTheme="minorHAnsi" w:hAnsiTheme="minorHAnsi"/>
        </w:rPr>
      </w:pPr>
    </w:p>
    <w:p w:rsidR="0012147D" w:rsidRPr="00E05D96" w:rsidRDefault="0012147D" w:rsidP="0012147D">
      <w:pPr>
        <w:pStyle w:val="Heading4"/>
        <w:rPr>
          <w:rFonts w:asciiTheme="minorHAnsi" w:hAnsiTheme="minorHAnsi"/>
        </w:rPr>
      </w:pPr>
      <w:r w:rsidRPr="00E05D96">
        <w:rPr>
          <w:rFonts w:asciiTheme="minorHAnsi" w:hAnsiTheme="minorHAnsi"/>
        </w:rPr>
        <w:t xml:space="preserve">Focusing on method is bad – it leads to political paralysis </w:t>
      </w:r>
    </w:p>
    <w:p w:rsidR="0012147D" w:rsidRPr="00E05D96" w:rsidRDefault="0012147D" w:rsidP="0012147D">
      <w:pPr>
        <w:rPr>
          <w:rFonts w:asciiTheme="minorHAnsi" w:hAnsiTheme="minorHAnsi"/>
        </w:rPr>
      </w:pPr>
      <w:proofErr w:type="spellStart"/>
      <w:r w:rsidRPr="00E05D96">
        <w:rPr>
          <w:rStyle w:val="StyleStyleBold12pt"/>
          <w:rFonts w:asciiTheme="minorHAnsi" w:hAnsiTheme="minorHAnsi"/>
        </w:rPr>
        <w:t>Fearon</w:t>
      </w:r>
      <w:proofErr w:type="spellEnd"/>
      <w:r w:rsidRPr="00E05D96">
        <w:rPr>
          <w:rFonts w:asciiTheme="minorHAnsi" w:hAnsiTheme="minorHAnsi"/>
        </w:rPr>
        <w:t xml:space="preserve">, Stanford Political Science Professor, </w:t>
      </w:r>
      <w:r w:rsidRPr="00E05D96">
        <w:rPr>
          <w:rStyle w:val="StyleStyleBold12pt"/>
          <w:rFonts w:asciiTheme="minorHAnsi" w:hAnsiTheme="minorHAnsi"/>
        </w:rPr>
        <w:t>and Wendt</w:t>
      </w:r>
      <w:r w:rsidRPr="00E05D96">
        <w:rPr>
          <w:rFonts w:asciiTheme="minorHAnsi" w:hAnsiTheme="minorHAnsi"/>
        </w:rPr>
        <w:t xml:space="preserve">, Ohio </w:t>
      </w:r>
      <w:proofErr w:type="gramStart"/>
      <w:r w:rsidRPr="00E05D96">
        <w:rPr>
          <w:rFonts w:asciiTheme="minorHAnsi" w:hAnsiTheme="minorHAnsi"/>
        </w:rPr>
        <w:t>State  IR</w:t>
      </w:r>
      <w:proofErr w:type="gramEnd"/>
      <w:r w:rsidRPr="00E05D96">
        <w:rPr>
          <w:rFonts w:asciiTheme="minorHAnsi" w:hAnsiTheme="minorHAnsi"/>
        </w:rPr>
        <w:t xml:space="preserve"> Professor, 200</w:t>
      </w:r>
      <w:r w:rsidRPr="00E05D96">
        <w:rPr>
          <w:rStyle w:val="StyleStyleBold12pt"/>
          <w:rFonts w:asciiTheme="minorHAnsi" w:hAnsiTheme="minorHAnsi"/>
        </w:rPr>
        <w:t>2</w:t>
      </w:r>
    </w:p>
    <w:p w:rsidR="0012147D" w:rsidRPr="00E05D96" w:rsidRDefault="0012147D" w:rsidP="0012147D">
      <w:pPr>
        <w:rPr>
          <w:rFonts w:asciiTheme="minorHAnsi" w:hAnsiTheme="minorHAnsi"/>
        </w:rPr>
      </w:pPr>
      <w:r w:rsidRPr="00E05D96">
        <w:rPr>
          <w:rFonts w:asciiTheme="minorHAnsi" w:hAnsiTheme="minorHAnsi"/>
        </w:rPr>
        <w:t>[James and Alexander, Handbook of International Relations, p. 68]</w:t>
      </w:r>
    </w:p>
    <w:p w:rsidR="0012147D" w:rsidRPr="00E05D96" w:rsidRDefault="0012147D" w:rsidP="0012147D">
      <w:pPr>
        <w:rPr>
          <w:rFonts w:asciiTheme="minorHAnsi" w:hAnsiTheme="minorHAnsi"/>
        </w:rPr>
      </w:pPr>
    </w:p>
    <w:p w:rsidR="0012147D" w:rsidRDefault="0012147D" w:rsidP="0012147D">
      <w:r w:rsidRPr="0012147D">
        <w:t>It should be stressed that in advocating a pragmatic view we are not endorsing method</w:t>
      </w:r>
    </w:p>
    <w:p w:rsidR="0012147D" w:rsidRDefault="0012147D" w:rsidP="0012147D">
      <w:r>
        <w:t>AND</w:t>
      </w:r>
    </w:p>
    <w:p w:rsidR="0012147D" w:rsidRPr="0012147D" w:rsidRDefault="0012147D" w:rsidP="0012147D">
      <w:r w:rsidRPr="0012147D">
        <w:t>, but we certainly believe a conversation should continue on all three levels.</w:t>
      </w:r>
    </w:p>
    <w:p w:rsidR="0012147D" w:rsidRPr="00BA349B" w:rsidRDefault="0012147D" w:rsidP="0012147D"/>
    <w:p w:rsidR="0012147D" w:rsidRDefault="0012147D" w:rsidP="0012147D"/>
    <w:p w:rsidR="0012147D" w:rsidRPr="00DF4878" w:rsidRDefault="0012147D" w:rsidP="0012147D">
      <w:pPr>
        <w:rPr>
          <w:b/>
          <w:sz w:val="24"/>
        </w:rPr>
      </w:pPr>
      <w:r w:rsidRPr="00DF4878">
        <w:rPr>
          <w:b/>
          <w:sz w:val="24"/>
        </w:rPr>
        <w:t>Our use of nuclear fear and discourse is necessary to check extinction- it provides the consciousness to ensure peace in the face of nuclear war and worse</w:t>
      </w:r>
    </w:p>
    <w:p w:rsidR="0012147D" w:rsidRPr="006F2E24" w:rsidRDefault="0012147D" w:rsidP="0012147D">
      <w:r w:rsidRPr="006F2E24">
        <w:t xml:space="preserve">JAH </w:t>
      </w:r>
      <w:proofErr w:type="spellStart"/>
      <w:r w:rsidRPr="00D773A4">
        <w:rPr>
          <w:rStyle w:val="Heading3Char"/>
        </w:rPr>
        <w:t>Futterman</w:t>
      </w:r>
      <w:proofErr w:type="spellEnd"/>
      <w:r w:rsidRPr="006F2E24">
        <w:t>, former US Nuclear Weapons Scientist, 19</w:t>
      </w:r>
      <w:r w:rsidRPr="00D773A4">
        <w:rPr>
          <w:rStyle w:val="Heading3Char"/>
        </w:rPr>
        <w:t>94</w:t>
      </w:r>
    </w:p>
    <w:p w:rsidR="0012147D" w:rsidRDefault="0012147D" w:rsidP="0012147D">
      <w:r w:rsidRPr="00DF4878">
        <w:t xml:space="preserve">[“Obscenity and Peace: Meditations on the Morality of Nuclear Weapons Work,” </w:t>
      </w:r>
      <w:hyperlink r:id="rId28" w:history="1">
        <w:r w:rsidRPr="00DF4878">
          <w:rPr>
            <w:rStyle w:val="Hyperlink"/>
          </w:rPr>
          <w:t>http://www.dogchurch.org/scriptorium/nuke.html</w:t>
        </w:r>
      </w:hyperlink>
      <w:r w:rsidRPr="00DF4878">
        <w:t xml:space="preserve"> ]</w:t>
      </w:r>
    </w:p>
    <w:p w:rsidR="0012147D" w:rsidRPr="00DF4878" w:rsidRDefault="0012147D" w:rsidP="0012147D"/>
    <w:p w:rsidR="0012147D" w:rsidRDefault="0012147D" w:rsidP="0012147D">
      <w:r w:rsidRPr="0012147D">
        <w:lastRenderedPageBreak/>
        <w:t>But the inhibitory effect of reliable nuclear weapons goes deeper than Shirer's deterrence of adventurer</w:t>
      </w:r>
    </w:p>
    <w:p w:rsidR="0012147D" w:rsidRDefault="0012147D" w:rsidP="0012147D">
      <w:r>
        <w:t>AND</w:t>
      </w:r>
    </w:p>
    <w:p w:rsidR="0012147D" w:rsidRPr="0012147D" w:rsidRDefault="0012147D" w:rsidP="0012147D">
      <w:proofErr w:type="gramStart"/>
      <w:r w:rsidRPr="0012147D">
        <w:t>peace</w:t>
      </w:r>
      <w:proofErr w:type="gramEnd"/>
      <w:r w:rsidRPr="0012147D">
        <w:t xml:space="preserve"> movement with a needed sense of urgency that it might otherwise lack.</w:t>
      </w:r>
    </w:p>
    <w:p w:rsidR="0012147D" w:rsidRDefault="0012147D" w:rsidP="0012147D"/>
    <w:p w:rsidR="0012147D" w:rsidRDefault="0012147D" w:rsidP="0012147D">
      <w:pPr>
        <w:pStyle w:val="Heading4"/>
      </w:pPr>
      <w:r>
        <w:t>Defer to pragmatism over the alt – actions shape reality, not theorizing – if they don’t have a paradigm for operating in the world, you assign them zero solvency.</w:t>
      </w:r>
    </w:p>
    <w:p w:rsidR="0012147D" w:rsidRPr="0077611C" w:rsidRDefault="0012147D" w:rsidP="0012147D">
      <w:pPr>
        <w:rPr>
          <w:rStyle w:val="StyleStyleBold12pt"/>
        </w:rPr>
      </w:pPr>
      <w:proofErr w:type="spellStart"/>
      <w:r w:rsidRPr="0077611C">
        <w:rPr>
          <w:rStyle w:val="StyleStyleBold12pt"/>
        </w:rPr>
        <w:t>Ihde</w:t>
      </w:r>
      <w:proofErr w:type="spellEnd"/>
      <w:r w:rsidRPr="0077611C">
        <w:rPr>
          <w:rStyle w:val="StyleStyleBold12pt"/>
        </w:rPr>
        <w:t>, State University of New York Stony Brook philosophy professor, 2012</w:t>
      </w:r>
    </w:p>
    <w:p w:rsidR="0012147D" w:rsidRDefault="0012147D" w:rsidP="0012147D">
      <w:r>
        <w:t>[Don, “Experimental Phenomenology” second edition, p.116-7, TAP]</w:t>
      </w:r>
    </w:p>
    <w:p w:rsidR="0012147D" w:rsidRPr="004907E2" w:rsidRDefault="0012147D" w:rsidP="0012147D"/>
    <w:p w:rsidR="0012147D" w:rsidRDefault="0012147D" w:rsidP="0012147D">
      <w:r w:rsidRPr="0012147D">
        <w:t xml:space="preserve">Carl </w:t>
      </w:r>
      <w:proofErr w:type="spellStart"/>
      <w:r w:rsidRPr="0012147D">
        <w:t>Mitcham</w:t>
      </w:r>
      <w:proofErr w:type="spellEnd"/>
      <w:r w:rsidRPr="0012147D">
        <w:t xml:space="preserve">, himself a pragmatist, has pointed out that one salient feature of </w:t>
      </w:r>
    </w:p>
    <w:p w:rsidR="0012147D" w:rsidRDefault="0012147D" w:rsidP="0012147D">
      <w:r>
        <w:t>AND</w:t>
      </w:r>
    </w:p>
    <w:p w:rsidR="0012147D" w:rsidRPr="0012147D" w:rsidRDefault="0012147D" w:rsidP="0012147D">
      <w:proofErr w:type="gramStart"/>
      <w:r w:rsidRPr="0012147D">
        <w:t>not</w:t>
      </w:r>
      <w:proofErr w:type="gramEnd"/>
      <w:r w:rsidRPr="0012147D">
        <w:t xml:space="preserve"> wish to enter since my program here is more prescriptive than expository. </w:t>
      </w:r>
    </w:p>
    <w:p w:rsidR="0012147D" w:rsidRDefault="0012147D" w:rsidP="0012147D"/>
    <w:p w:rsidR="0012147D" w:rsidRDefault="0012147D" w:rsidP="0012147D">
      <w:pPr>
        <w:pStyle w:val="Heading4"/>
      </w:pPr>
      <w:r>
        <w:t>Radical freedom misunderstands autonomy in a way that makes it collapse on itself – freedom is always freedom from something other, but radical freedom implodes into complete nihilism.</w:t>
      </w:r>
    </w:p>
    <w:p w:rsidR="0012147D" w:rsidRPr="003B3788" w:rsidRDefault="0012147D" w:rsidP="0012147D">
      <w:pPr>
        <w:rPr>
          <w:rStyle w:val="StyleStyleBold12pt"/>
        </w:rPr>
      </w:pPr>
      <w:proofErr w:type="spellStart"/>
      <w:r w:rsidRPr="003B3788">
        <w:rPr>
          <w:rStyle w:val="StyleStyleBold12pt"/>
        </w:rPr>
        <w:t>Carkner</w:t>
      </w:r>
      <w:proofErr w:type="spellEnd"/>
      <w:r w:rsidRPr="003B3788">
        <w:rPr>
          <w:rStyle w:val="StyleStyleBold12pt"/>
        </w:rPr>
        <w:t>, University of British Columbia, 2011</w:t>
      </w:r>
    </w:p>
    <w:p w:rsidR="0012147D" w:rsidRDefault="0012147D" w:rsidP="0012147D">
      <w:r>
        <w:t xml:space="preserve">[Gordon, University of Wales theology </w:t>
      </w:r>
      <w:proofErr w:type="spellStart"/>
      <w:proofErr w:type="gramStart"/>
      <w:r>
        <w:t>phd</w:t>
      </w:r>
      <w:proofErr w:type="spellEnd"/>
      <w:proofErr w:type="gramEnd"/>
      <w:r>
        <w:t xml:space="preserve">, 8-22-11, “Individualism &amp; Radical Freedom Examined” </w:t>
      </w:r>
      <w:hyperlink r:id="rId29" w:history="1">
        <w:r w:rsidRPr="000803FD">
          <w:rPr>
            <w:rStyle w:val="Hyperlink"/>
          </w:rPr>
          <w:t>https://en.outreach.ca/Article/DNNArticleView/tabid/2265/ArticleId/4791/Individualism-and-Radical-Freedom-Examined.aspx</w:t>
        </w:r>
      </w:hyperlink>
      <w:r>
        <w:t>, accessed 2-20-13, TAP]</w:t>
      </w:r>
    </w:p>
    <w:p w:rsidR="0012147D" w:rsidRDefault="0012147D" w:rsidP="0012147D"/>
    <w:p w:rsidR="0012147D" w:rsidRDefault="0012147D" w:rsidP="0012147D">
      <w:r w:rsidRPr="0012147D">
        <w:t xml:space="preserve">These radical individuals as they gain power and influence, grow in narcissistic tendencies and </w:t>
      </w:r>
    </w:p>
    <w:p w:rsidR="0012147D" w:rsidRDefault="0012147D" w:rsidP="0012147D">
      <w:r>
        <w:t>AND</w:t>
      </w:r>
    </w:p>
    <w:p w:rsidR="0012147D" w:rsidRPr="0012147D" w:rsidRDefault="0012147D" w:rsidP="0012147D">
      <w:proofErr w:type="gramStart"/>
      <w:r w:rsidRPr="0012147D">
        <w:t>separate</w:t>
      </w:r>
      <w:proofErr w:type="gramEnd"/>
      <w:r w:rsidRPr="0012147D">
        <w:t xml:space="preserve"> from ourselves, and we have no adequate conception of original sin.</w:t>
      </w:r>
    </w:p>
    <w:p w:rsidR="0012147D" w:rsidRDefault="0012147D" w:rsidP="0012147D"/>
    <w:p w:rsidR="0012147D" w:rsidRPr="004253E4" w:rsidRDefault="0012147D" w:rsidP="0012147D"/>
    <w:p w:rsidR="0012147D" w:rsidRPr="00366BF9" w:rsidRDefault="0012147D" w:rsidP="0012147D">
      <w:pPr>
        <w:pStyle w:val="Heading4"/>
      </w:pPr>
      <w:proofErr w:type="spellStart"/>
      <w:r>
        <w:t>Performative</w:t>
      </w:r>
      <w:proofErr w:type="spellEnd"/>
      <w:r>
        <w:t xml:space="preserve"> politics is a private act that doesn’t challenge systemic oppression – two implications. A- </w:t>
      </w:r>
      <w:proofErr w:type="gramStart"/>
      <w:r>
        <w:t>all</w:t>
      </w:r>
      <w:proofErr w:type="gramEnd"/>
      <w:r>
        <w:t xml:space="preserve"> your offense on framework is solved by reading a book and B- you don’t solve your impacts, your speech act is an act of nihilism.</w:t>
      </w:r>
    </w:p>
    <w:p w:rsidR="0012147D" w:rsidRPr="00366BF9" w:rsidRDefault="0012147D" w:rsidP="0012147D">
      <w:pPr>
        <w:rPr>
          <w:rStyle w:val="StyleStyleBold12pt"/>
        </w:rPr>
      </w:pPr>
      <w:r w:rsidRPr="00366BF9">
        <w:rPr>
          <w:rStyle w:val="StyleStyleBold12pt"/>
        </w:rPr>
        <w:t>Nussbaum, University of Chicago law professor, 1999</w:t>
      </w:r>
    </w:p>
    <w:p w:rsidR="0012147D" w:rsidRDefault="0012147D" w:rsidP="0012147D">
      <w:r>
        <w:t xml:space="preserve">[Martha, “The Professor of Parody” </w:t>
      </w:r>
      <w:hyperlink r:id="rId30" w:history="1">
        <w:r w:rsidRPr="00685837">
          <w:rPr>
            <w:rStyle w:val="Hyperlink"/>
          </w:rPr>
          <w:t>http://www.akad.se/Nussbaum.pdf</w:t>
        </w:r>
      </w:hyperlink>
      <w:r>
        <w:t>, accessed 2-9-13, TAP]</w:t>
      </w:r>
    </w:p>
    <w:p w:rsidR="0012147D" w:rsidRDefault="0012147D" w:rsidP="0012147D"/>
    <w:p w:rsidR="0012147D" w:rsidRDefault="0012147D" w:rsidP="0012147D">
      <w:r w:rsidRPr="0012147D">
        <w:t xml:space="preserve">The idea of gender as performance is Butler's most famous idea, and so it </w:t>
      </w:r>
    </w:p>
    <w:p w:rsidR="0012147D" w:rsidRDefault="0012147D" w:rsidP="0012147D">
      <w:r>
        <w:t>AND</w:t>
      </w:r>
    </w:p>
    <w:p w:rsidR="0012147D" w:rsidRPr="0012147D" w:rsidRDefault="0012147D" w:rsidP="0012147D">
      <w:proofErr w:type="gramStart"/>
      <w:r w:rsidRPr="0012147D">
        <w:t>for</w:t>
      </w:r>
      <w:proofErr w:type="gramEnd"/>
      <w:r w:rsidRPr="0012147D">
        <w:t xml:space="preserve"> what, in Excitable Speech, Butler calls "an ironic hopefulness."</w:t>
      </w:r>
    </w:p>
    <w:p w:rsidR="0012147D" w:rsidRDefault="0012147D" w:rsidP="0012147D"/>
    <w:p w:rsidR="0012147D" w:rsidRDefault="0012147D" w:rsidP="0012147D"/>
    <w:p w:rsidR="0012147D" w:rsidRDefault="0012147D" w:rsidP="0012147D">
      <w:pPr>
        <w:pStyle w:val="Heading4"/>
      </w:pPr>
      <w:r>
        <w:t xml:space="preserve">Their use of Black </w:t>
      </w:r>
      <w:proofErr w:type="spellStart"/>
      <w:r>
        <w:t>poststructural</w:t>
      </w:r>
      <w:proofErr w:type="spellEnd"/>
      <w:r>
        <w:t xml:space="preserve"> literary theory alienates the black masses outside of academia-this limits its radical potential and increases alienation</w:t>
      </w:r>
    </w:p>
    <w:p w:rsidR="0012147D" w:rsidRPr="00B251D7" w:rsidRDefault="0012147D" w:rsidP="0012147D">
      <w:pPr>
        <w:rPr>
          <w:rStyle w:val="StyleStyleBold12pt"/>
        </w:rPr>
      </w:pPr>
      <w:r w:rsidRPr="00B251D7">
        <w:rPr>
          <w:rStyle w:val="StyleStyleBold12pt"/>
        </w:rPr>
        <w:t>Joyce, African American Literary theorist, 87</w:t>
      </w:r>
    </w:p>
    <w:p w:rsidR="0012147D" w:rsidRDefault="0012147D" w:rsidP="0012147D">
      <w:r>
        <w:lastRenderedPageBreak/>
        <w:t>(Joyce A</w:t>
      </w:r>
      <w:r w:rsidRPr="00B251D7">
        <w:rPr>
          <w:i/>
        </w:rPr>
        <w:t>., New Literary History</w:t>
      </w:r>
      <w:r>
        <w:t>, Vol. 18, No. 2, Literacy, Popular Culture, and the Writing of History, Winter 1987, "The Black Canon: Reconstructing Black American Literary Criticism", JSTOR accessed 2-24-13 TAT)</w:t>
      </w:r>
    </w:p>
    <w:p w:rsidR="0012147D" w:rsidRDefault="0012147D" w:rsidP="0012147D"/>
    <w:p w:rsidR="0012147D" w:rsidRDefault="0012147D" w:rsidP="0012147D">
      <w:r w:rsidRPr="0012147D">
        <w:t xml:space="preserve">Consequently, Black American literary critics, like Black creative writers, saw a direct </w:t>
      </w:r>
    </w:p>
    <w:p w:rsidR="0012147D" w:rsidRDefault="0012147D" w:rsidP="0012147D">
      <w:r>
        <w:t>AND</w:t>
      </w:r>
    </w:p>
    <w:p w:rsidR="0012147D" w:rsidRPr="0012147D" w:rsidRDefault="0012147D" w:rsidP="0012147D">
      <w:r w:rsidRPr="0012147D">
        <w:t>"</w:t>
      </w:r>
      <w:proofErr w:type="gramStart"/>
      <w:r w:rsidRPr="0012147D">
        <w:t>in</w:t>
      </w:r>
      <w:proofErr w:type="gramEnd"/>
      <w:r w:rsidRPr="0012147D">
        <w:t xml:space="preserve"> a way which contradicts his primary goal in adopting poststructuralist methodology.</w:t>
      </w:r>
    </w:p>
    <w:p w:rsidR="0012147D" w:rsidRDefault="0012147D" w:rsidP="0012147D">
      <w:pPr>
        <w:rPr>
          <w:rFonts w:eastAsiaTheme="majorEastAsia" w:cstheme="majorBidi"/>
          <w:b/>
          <w:bCs/>
          <w:iCs/>
          <w:sz w:val="26"/>
        </w:rPr>
      </w:pPr>
    </w:p>
    <w:p w:rsidR="0012147D" w:rsidRDefault="0012147D" w:rsidP="0012147D"/>
    <w:p w:rsidR="0012147D" w:rsidRDefault="0012147D" w:rsidP="0012147D">
      <w:bookmarkStart w:id="1" w:name="_Toc201413344"/>
      <w:bookmarkStart w:id="2" w:name="_Toc207378552"/>
    </w:p>
    <w:bookmarkEnd w:id="1"/>
    <w:bookmarkEnd w:id="2"/>
    <w:p w:rsidR="0012147D" w:rsidRDefault="0012147D" w:rsidP="0012147D">
      <w:pPr>
        <w:pStyle w:val="Heading4"/>
      </w:pPr>
      <w:r>
        <w:t>*Their reductionist view of the world is wrong – err towards rationalism</w:t>
      </w:r>
    </w:p>
    <w:p w:rsidR="0012147D" w:rsidRPr="00552BFC" w:rsidRDefault="0012147D" w:rsidP="0012147D">
      <w:pPr>
        <w:rPr>
          <w:rStyle w:val="StyleStyleBold12pt"/>
        </w:rPr>
      </w:pPr>
      <w:proofErr w:type="spellStart"/>
      <w:r w:rsidRPr="00AF1706">
        <w:rPr>
          <w:rStyle w:val="StyleStyleBold12pt"/>
          <w:highlight w:val="yellow"/>
        </w:rPr>
        <w:t>Rescher</w:t>
      </w:r>
      <w:proofErr w:type="spellEnd"/>
      <w:r w:rsidRPr="00552BFC">
        <w:rPr>
          <w:rStyle w:val="StyleStyleBold12pt"/>
        </w:rPr>
        <w:t xml:space="preserve">, Professor of Philosophy, </w:t>
      </w:r>
      <w:r w:rsidRPr="00AF1706">
        <w:rPr>
          <w:rStyle w:val="StyleStyleBold12pt"/>
          <w:highlight w:val="yellow"/>
        </w:rPr>
        <w:t>98</w:t>
      </w:r>
    </w:p>
    <w:p w:rsidR="0012147D" w:rsidRDefault="0012147D" w:rsidP="0012147D">
      <w:r>
        <w:t xml:space="preserve">Nicholas </w:t>
      </w:r>
      <w:proofErr w:type="spellStart"/>
      <w:r>
        <w:t>Rescher</w:t>
      </w:r>
      <w:proofErr w:type="spellEnd"/>
      <w:r>
        <w:t>, Distinguished University Professor of Philosophy University of Pittsburgh, 1998, Complexity: a philosophical overview, p. 205-208</w:t>
      </w:r>
    </w:p>
    <w:p w:rsidR="0012147D" w:rsidRDefault="0012147D" w:rsidP="0012147D"/>
    <w:p w:rsidR="0012147D" w:rsidRDefault="0012147D" w:rsidP="0012147D">
      <w:r w:rsidRPr="0012147D">
        <w:t xml:space="preserve">Students of contemporary culture are given to dwelling enthusiastically on the distinction between modernism and </w:t>
      </w:r>
    </w:p>
    <w:p w:rsidR="0012147D" w:rsidRDefault="0012147D" w:rsidP="0012147D">
      <w:r>
        <w:t>AND</w:t>
      </w:r>
    </w:p>
    <w:p w:rsidR="0012147D" w:rsidRPr="0012147D" w:rsidRDefault="0012147D" w:rsidP="0012147D">
      <w:bookmarkStart w:id="3" w:name="_GoBack"/>
      <w:bookmarkEnd w:id="3"/>
      <w:proofErr w:type="gramStart"/>
      <w:r w:rsidRPr="0012147D">
        <w:t>in</w:t>
      </w:r>
      <w:proofErr w:type="gramEnd"/>
      <w:r w:rsidRPr="0012147D">
        <w:t xml:space="preserve"> which they live are something they neither can nor wish to understand.</w:t>
      </w:r>
    </w:p>
    <w:p w:rsidR="0012147D" w:rsidRPr="00B0417F" w:rsidRDefault="0012147D" w:rsidP="0012147D"/>
    <w:p w:rsidR="000022F2" w:rsidRPr="00D17C4E" w:rsidRDefault="000022F2" w:rsidP="00D17C4E"/>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47D" w:rsidRDefault="0012147D" w:rsidP="005F5576">
      <w:r>
        <w:separator/>
      </w:r>
    </w:p>
  </w:endnote>
  <w:endnote w:type="continuationSeparator" w:id="0">
    <w:p w:rsidR="0012147D" w:rsidRDefault="0012147D"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47D" w:rsidRDefault="0012147D" w:rsidP="005F5576">
      <w:r>
        <w:separator/>
      </w:r>
    </w:p>
  </w:footnote>
  <w:footnote w:type="continuationSeparator" w:id="0">
    <w:p w:rsidR="0012147D" w:rsidRDefault="0012147D"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47D"/>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147D"/>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4811"/>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6209"/>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2666"/>
    <w:rsid w:val="00473A79"/>
    <w:rsid w:val="00475E03"/>
    <w:rsid w:val="00476723"/>
    <w:rsid w:val="0047798D"/>
    <w:rsid w:val="004931DE"/>
    <w:rsid w:val="004A49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D3D74"/>
    <w:rsid w:val="006E53F0"/>
    <w:rsid w:val="006F46C3"/>
    <w:rsid w:val="006F7CDF"/>
    <w:rsid w:val="00700BDB"/>
    <w:rsid w:val="0070121B"/>
    <w:rsid w:val="00701E73"/>
    <w:rsid w:val="00711FE2"/>
    <w:rsid w:val="00712649"/>
    <w:rsid w:val="00714BC9"/>
    <w:rsid w:val="00723F91"/>
    <w:rsid w:val="00725623"/>
    <w:rsid w:val="00735A5A"/>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9E306F"/>
    <w:rsid w:val="00A10B8B"/>
    <w:rsid w:val="00A20D78"/>
    <w:rsid w:val="00A2174A"/>
    <w:rsid w:val="00A26733"/>
    <w:rsid w:val="00A3595E"/>
    <w:rsid w:val="00A46C7F"/>
    <w:rsid w:val="00A73245"/>
    <w:rsid w:val="00A77145"/>
    <w:rsid w:val="00A80741"/>
    <w:rsid w:val="00A82989"/>
    <w:rsid w:val="00A904FE"/>
    <w:rsid w:val="00A9262C"/>
    <w:rsid w:val="00AB3B76"/>
    <w:rsid w:val="00AB61DD"/>
    <w:rsid w:val="00AC160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0C19"/>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679C8"/>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A4495"/>
    <w:rsid w:val="00EB2CDE"/>
    <w:rsid w:val="00EC1A81"/>
    <w:rsid w:val="00EC7E5C"/>
    <w:rsid w:val="00ED78F1"/>
    <w:rsid w:val="00EE4DCA"/>
    <w:rsid w:val="00EF0F62"/>
    <w:rsid w:val="00F007E1"/>
    <w:rsid w:val="00F0134E"/>
    <w:rsid w:val="00F029AA"/>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176BE"/>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unread card,3: Cite,Index Headers,Bold Cite,Heading 3 Char1 Char Char,Citation Char Char Char Char"/>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Big card,Normal Tag,body,heading 2,Heading 2 Char2 Char,Heading 2 Char1 Char Char, Ch"/>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Underlined,emphasis,Bold Underline,Emphasis!!"/>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unread card Char,3: Cite Char,Index Headers Char,Bold Cite Char1"/>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Underline,Intense Emphasis1,apple-style-span + 6 pt,Kern at 16 pt,Intense Emphasis11,Intense Emphasis111,Intense Emphasis1111,Intense Emphasis2,HHeading 3 + 12 pt,Cards + Font: 12 pt Char,Bold Cite Char,Citation Char Char Char,ci,c,Bo"/>
    <w:basedOn w:val="DefaultParagraphFont"/>
    <w:uiPriority w:val="6"/>
    <w:qFormat/>
    <w:rsid w:val="00D176BE"/>
    <w:rPr>
      <w:b/>
      <w:bCs/>
      <w:sz w:val="22"/>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D176BE"/>
    <w:rPr>
      <w:b/>
      <w:bCs/>
      <w:sz w:val="26"/>
      <w:u w:val="non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Important,Read,Card Text,Internet Link"/>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small text Char,Big card Char,Normal Tag Char,body Char,heading 2 Char,Heading 2 Char2 Char Char1,Heading 2 Char1 Char Char Char1, Ch Char"/>
    <w:basedOn w:val="DefaultParagraphFont"/>
    <w:link w:val="Heading4"/>
    <w:uiPriority w:val="4"/>
    <w:rsid w:val="00D176BE"/>
    <w:rPr>
      <w:rFonts w:ascii="Calibri" w:eastAsiaTheme="majorEastAsia" w:hAnsi="Calibri" w:cstheme="majorBidi"/>
      <w:b/>
      <w:bCs/>
      <w:iCs/>
      <w:sz w:val="26"/>
    </w:rPr>
  </w:style>
  <w:style w:type="paragraph" w:customStyle="1" w:styleId="card">
    <w:name w:val="card"/>
    <w:basedOn w:val="Normal"/>
    <w:next w:val="Normal"/>
    <w:link w:val="cardChar"/>
    <w:qFormat/>
    <w:rsid w:val="0012147D"/>
    <w:pPr>
      <w:ind w:left="288" w:right="288"/>
    </w:pPr>
    <w:rPr>
      <w:rFonts w:ascii="Times New Roman" w:eastAsia="Times New Roman" w:hAnsi="Times New Roman" w:cs="Times New Roman"/>
      <w:sz w:val="20"/>
      <w:szCs w:val="20"/>
    </w:rPr>
  </w:style>
  <w:style w:type="character" w:customStyle="1" w:styleId="cardChar">
    <w:name w:val="card Char"/>
    <w:link w:val="card"/>
    <w:rsid w:val="0012147D"/>
    <w:rPr>
      <w:rFonts w:ascii="Times New Roman" w:eastAsia="Times New Roman" w:hAnsi="Times New Roman" w:cs="Times New Roman"/>
      <w:sz w:val="20"/>
      <w:szCs w:val="20"/>
    </w:rPr>
  </w:style>
  <w:style w:type="character" w:customStyle="1" w:styleId="underline">
    <w:name w:val="underline"/>
    <w:link w:val="textbold"/>
    <w:qFormat/>
    <w:rsid w:val="0012147D"/>
    <w:rPr>
      <w:b/>
      <w:u w:val="single"/>
    </w:rPr>
  </w:style>
  <w:style w:type="paragraph" w:customStyle="1" w:styleId="textbold">
    <w:name w:val="text bold"/>
    <w:basedOn w:val="Normal"/>
    <w:link w:val="underline"/>
    <w:rsid w:val="0012147D"/>
    <w:pPr>
      <w:ind w:left="720"/>
      <w:jc w:val="both"/>
    </w:pPr>
    <w:rPr>
      <w:rFonts w:asciiTheme="minorHAnsi" w:hAnsiTheme="minorHAnsi" w:cstheme="minorBidi"/>
      <w:b/>
      <w:u w:val="single"/>
    </w:rPr>
  </w:style>
  <w:style w:type="paragraph" w:customStyle="1" w:styleId="Style1">
    <w:name w:val="Style1"/>
    <w:basedOn w:val="Heading1"/>
    <w:link w:val="Style1Char"/>
    <w:rsid w:val="0012147D"/>
    <w:pPr>
      <w:keepLines w:val="0"/>
      <w:pageBreakBefore w:val="0"/>
      <w:pBdr>
        <w:top w:val="none" w:sz="0" w:space="0" w:color="auto"/>
        <w:left w:val="none" w:sz="0" w:space="0" w:color="auto"/>
        <w:bottom w:val="none" w:sz="0" w:space="0" w:color="auto"/>
        <w:right w:val="none" w:sz="0" w:space="0" w:color="auto"/>
      </w:pBdr>
      <w:spacing w:before="0"/>
      <w:jc w:val="left"/>
    </w:pPr>
    <w:rPr>
      <w:rFonts w:ascii="Arial" w:eastAsia="Times New Roman" w:hAnsi="Arial" w:cs="Arial"/>
      <w:kern w:val="32"/>
      <w:sz w:val="24"/>
      <w:szCs w:val="32"/>
      <w:u w:val="single"/>
    </w:rPr>
  </w:style>
  <w:style w:type="character" w:customStyle="1" w:styleId="Style1Char">
    <w:name w:val="Style1 Char"/>
    <w:link w:val="Style1"/>
    <w:rsid w:val="0012147D"/>
    <w:rPr>
      <w:rFonts w:ascii="Arial" w:eastAsia="Times New Roman" w:hAnsi="Arial" w:cs="Arial"/>
      <w:b/>
      <w:bCs/>
      <w:kern w:val="32"/>
      <w:sz w:val="24"/>
      <w:szCs w:val="32"/>
      <w:u w:val="single"/>
    </w:rPr>
  </w:style>
  <w:style w:type="paragraph" w:customStyle="1" w:styleId="tag">
    <w:name w:val="tag"/>
    <w:basedOn w:val="Normal"/>
    <w:next w:val="Normal"/>
    <w:link w:val="tagChar"/>
    <w:qFormat/>
    <w:rsid w:val="0012147D"/>
    <w:rPr>
      <w:rFonts w:ascii="Times New Roman" w:eastAsia="Times New Roman" w:hAnsi="Times New Roman" w:cs="Times New Roman"/>
      <w:b/>
      <w:sz w:val="24"/>
      <w:szCs w:val="20"/>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link w:val="tag"/>
    <w:qFormat/>
    <w:rsid w:val="0012147D"/>
    <w:rPr>
      <w:rFonts w:ascii="Times New Roman" w:eastAsia="Times New Roman" w:hAnsi="Times New Roman" w:cs="Times New Roman"/>
      <w:b/>
      <w:sz w:val="24"/>
      <w:szCs w:val="20"/>
    </w:rPr>
  </w:style>
  <w:style w:type="paragraph" w:customStyle="1" w:styleId="TagText">
    <w:name w:val="TagText"/>
    <w:basedOn w:val="Normal"/>
    <w:qFormat/>
    <w:rsid w:val="0012147D"/>
    <w:rPr>
      <w:b/>
      <w:sz w:val="24"/>
    </w:rPr>
  </w:style>
  <w:style w:type="character" w:customStyle="1" w:styleId="UnderlineBold">
    <w:name w:val="Underline + Bold"/>
    <w:uiPriority w:val="1"/>
    <w:qFormat/>
    <w:rsid w:val="0012147D"/>
    <w:rPr>
      <w:b/>
      <w:sz w:val="20"/>
      <w:u w:val="single"/>
    </w:rPr>
  </w:style>
  <w:style w:type="character" w:customStyle="1" w:styleId="LDDebateCard">
    <w:name w:val="LD Debate Card"/>
    <w:basedOn w:val="DefaultParagraphFont"/>
    <w:rsid w:val="0012147D"/>
    <w:rPr>
      <w:rFonts w:ascii="Times New Roman" w:hAnsi="Times New Roman" w:cs="Times New Roman" w:hint="default"/>
      <w:b/>
      <w:bCs/>
      <w:color w:val="00000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176BE"/>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unread card,3: Cite,Index Headers,Bold Cite,Heading 3 Char1 Char Char,Citation Char Char Char Char"/>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Big card,Normal Tag,body,heading 2,Heading 2 Char2 Char,Heading 2 Char1 Char Char, Ch"/>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Underlined,emphasis,Bold Underline,Emphasis!!"/>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unread card Char,3: Cite Char,Index Headers Char,Bold Cite Char1"/>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Underline,Intense Emphasis1,apple-style-span + 6 pt,Kern at 16 pt,Intense Emphasis11,Intense Emphasis111,Intense Emphasis1111,Intense Emphasis2,HHeading 3 + 12 pt,Cards + Font: 12 pt Char,Bold Cite Char,Citation Char Char Char,ci,c,Bo"/>
    <w:basedOn w:val="DefaultParagraphFont"/>
    <w:uiPriority w:val="6"/>
    <w:qFormat/>
    <w:rsid w:val="00D176BE"/>
    <w:rPr>
      <w:b/>
      <w:bCs/>
      <w:sz w:val="22"/>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D176BE"/>
    <w:rPr>
      <w:b/>
      <w:bCs/>
      <w:sz w:val="26"/>
      <w:u w:val="non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Important,Read,Card Text,Internet Link"/>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small text Char,Big card Char,Normal Tag Char,body Char,heading 2 Char,Heading 2 Char2 Char Char1,Heading 2 Char1 Char Char Char1, Ch Char"/>
    <w:basedOn w:val="DefaultParagraphFont"/>
    <w:link w:val="Heading4"/>
    <w:uiPriority w:val="4"/>
    <w:rsid w:val="00D176BE"/>
    <w:rPr>
      <w:rFonts w:ascii="Calibri" w:eastAsiaTheme="majorEastAsia" w:hAnsi="Calibri" w:cstheme="majorBidi"/>
      <w:b/>
      <w:bCs/>
      <w:iCs/>
      <w:sz w:val="26"/>
    </w:rPr>
  </w:style>
  <w:style w:type="paragraph" w:customStyle="1" w:styleId="card">
    <w:name w:val="card"/>
    <w:basedOn w:val="Normal"/>
    <w:next w:val="Normal"/>
    <w:link w:val="cardChar"/>
    <w:qFormat/>
    <w:rsid w:val="0012147D"/>
    <w:pPr>
      <w:ind w:left="288" w:right="288"/>
    </w:pPr>
    <w:rPr>
      <w:rFonts w:ascii="Times New Roman" w:eastAsia="Times New Roman" w:hAnsi="Times New Roman" w:cs="Times New Roman"/>
      <w:sz w:val="20"/>
      <w:szCs w:val="20"/>
    </w:rPr>
  </w:style>
  <w:style w:type="character" w:customStyle="1" w:styleId="cardChar">
    <w:name w:val="card Char"/>
    <w:link w:val="card"/>
    <w:rsid w:val="0012147D"/>
    <w:rPr>
      <w:rFonts w:ascii="Times New Roman" w:eastAsia="Times New Roman" w:hAnsi="Times New Roman" w:cs="Times New Roman"/>
      <w:sz w:val="20"/>
      <w:szCs w:val="20"/>
    </w:rPr>
  </w:style>
  <w:style w:type="character" w:customStyle="1" w:styleId="underline">
    <w:name w:val="underline"/>
    <w:link w:val="textbold"/>
    <w:qFormat/>
    <w:rsid w:val="0012147D"/>
    <w:rPr>
      <w:b/>
      <w:u w:val="single"/>
    </w:rPr>
  </w:style>
  <w:style w:type="paragraph" w:customStyle="1" w:styleId="textbold">
    <w:name w:val="text bold"/>
    <w:basedOn w:val="Normal"/>
    <w:link w:val="underline"/>
    <w:rsid w:val="0012147D"/>
    <w:pPr>
      <w:ind w:left="720"/>
      <w:jc w:val="both"/>
    </w:pPr>
    <w:rPr>
      <w:rFonts w:asciiTheme="minorHAnsi" w:hAnsiTheme="minorHAnsi" w:cstheme="minorBidi"/>
      <w:b/>
      <w:u w:val="single"/>
    </w:rPr>
  </w:style>
  <w:style w:type="paragraph" w:customStyle="1" w:styleId="Style1">
    <w:name w:val="Style1"/>
    <w:basedOn w:val="Heading1"/>
    <w:link w:val="Style1Char"/>
    <w:rsid w:val="0012147D"/>
    <w:pPr>
      <w:keepLines w:val="0"/>
      <w:pageBreakBefore w:val="0"/>
      <w:pBdr>
        <w:top w:val="none" w:sz="0" w:space="0" w:color="auto"/>
        <w:left w:val="none" w:sz="0" w:space="0" w:color="auto"/>
        <w:bottom w:val="none" w:sz="0" w:space="0" w:color="auto"/>
        <w:right w:val="none" w:sz="0" w:space="0" w:color="auto"/>
      </w:pBdr>
      <w:spacing w:before="0"/>
      <w:jc w:val="left"/>
    </w:pPr>
    <w:rPr>
      <w:rFonts w:ascii="Arial" w:eastAsia="Times New Roman" w:hAnsi="Arial" w:cs="Arial"/>
      <w:kern w:val="32"/>
      <w:sz w:val="24"/>
      <w:szCs w:val="32"/>
      <w:u w:val="single"/>
    </w:rPr>
  </w:style>
  <w:style w:type="character" w:customStyle="1" w:styleId="Style1Char">
    <w:name w:val="Style1 Char"/>
    <w:link w:val="Style1"/>
    <w:rsid w:val="0012147D"/>
    <w:rPr>
      <w:rFonts w:ascii="Arial" w:eastAsia="Times New Roman" w:hAnsi="Arial" w:cs="Arial"/>
      <w:b/>
      <w:bCs/>
      <w:kern w:val="32"/>
      <w:sz w:val="24"/>
      <w:szCs w:val="32"/>
      <w:u w:val="single"/>
    </w:rPr>
  </w:style>
  <w:style w:type="paragraph" w:customStyle="1" w:styleId="tag">
    <w:name w:val="tag"/>
    <w:basedOn w:val="Normal"/>
    <w:next w:val="Normal"/>
    <w:link w:val="tagChar"/>
    <w:qFormat/>
    <w:rsid w:val="0012147D"/>
    <w:rPr>
      <w:rFonts w:ascii="Times New Roman" w:eastAsia="Times New Roman" w:hAnsi="Times New Roman" w:cs="Times New Roman"/>
      <w:b/>
      <w:sz w:val="24"/>
      <w:szCs w:val="20"/>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link w:val="tag"/>
    <w:qFormat/>
    <w:rsid w:val="0012147D"/>
    <w:rPr>
      <w:rFonts w:ascii="Times New Roman" w:eastAsia="Times New Roman" w:hAnsi="Times New Roman" w:cs="Times New Roman"/>
      <w:b/>
      <w:sz w:val="24"/>
      <w:szCs w:val="20"/>
    </w:rPr>
  </w:style>
  <w:style w:type="paragraph" w:customStyle="1" w:styleId="TagText">
    <w:name w:val="TagText"/>
    <w:basedOn w:val="Normal"/>
    <w:qFormat/>
    <w:rsid w:val="0012147D"/>
    <w:rPr>
      <w:b/>
      <w:sz w:val="24"/>
    </w:rPr>
  </w:style>
  <w:style w:type="character" w:customStyle="1" w:styleId="UnderlineBold">
    <w:name w:val="Underline + Bold"/>
    <w:uiPriority w:val="1"/>
    <w:qFormat/>
    <w:rsid w:val="0012147D"/>
    <w:rPr>
      <w:b/>
      <w:sz w:val="20"/>
      <w:u w:val="single"/>
    </w:rPr>
  </w:style>
  <w:style w:type="character" w:customStyle="1" w:styleId="LDDebateCard">
    <w:name w:val="LD Debate Card"/>
    <w:basedOn w:val="DefaultParagraphFont"/>
    <w:rsid w:val="0012147D"/>
    <w:rPr>
      <w:rFonts w:ascii="Times New Roman" w:hAnsi="Times New Roman" w:cs="Times New Roman" w:hint="default"/>
      <w:b/>
      <w:bCs/>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uffingtonpost.com/andrew-lam/the-consequences-of-clima_1_b_1777174.html" TargetMode="External"/><Relationship Id="rId18" Type="http://schemas.openxmlformats.org/officeDocument/2006/relationships/hyperlink" Target="http://www.politico.com/story/2013/01/wind-industry-awaits-tax-guidance-on-ptc-rule-86037.html" TargetMode="External"/><Relationship Id="rId26" Type="http://schemas.openxmlformats.org/officeDocument/2006/relationships/hyperlink" Target="http://truth-out.org/opinion/item/11507-occupy-wall-street-and-the-art-of-demanding" TargetMode="External"/><Relationship Id="rId3" Type="http://schemas.openxmlformats.org/officeDocument/2006/relationships/customXml" Target="../customXml/item3.xml"/><Relationship Id="rId21" Type="http://schemas.openxmlformats.org/officeDocument/2006/relationships/hyperlink" Target="http://law.uoregon.edu/org/jell/docs/232/Hinman.pdf" TargetMode="External"/><Relationship Id="rId7" Type="http://schemas.openxmlformats.org/officeDocument/2006/relationships/webSettings" Target="webSettings.xml"/><Relationship Id="rId12" Type="http://schemas.openxmlformats.org/officeDocument/2006/relationships/hyperlink" Target="http://www.climateark.org/shared/reader/welcome.aspx?linkid=55070&amp;keybold=coral%20reef%20dying%20Pacific" TargetMode="External"/><Relationship Id="rId17" Type="http://schemas.openxmlformats.org/officeDocument/2006/relationships/hyperlink" Target="http://grist.org/climate-skeptics/2011-03-03-is-climate-denialism-postmodern/" TargetMode="External"/><Relationship Id="rId25" Type="http://schemas.openxmlformats.org/officeDocument/2006/relationships/hyperlink" Target="http://www.rrcap.unep.org/uneptg06/course/Robert/SustainabilityManifesto2001.pdf" TargetMode="External"/><Relationship Id="rId2" Type="http://schemas.openxmlformats.org/officeDocument/2006/relationships/customXml" Target="../customXml/item2.xml"/><Relationship Id="rId16" Type="http://schemas.openxmlformats.org/officeDocument/2006/relationships/hyperlink" Target="http://www.desmogblog.com/what-s-conservative-white-men-and-climate-change-denial" TargetMode="External"/><Relationship Id="rId20" Type="http://schemas.openxmlformats.org/officeDocument/2006/relationships/hyperlink" Target="http://innovationtrail.org/post/extension-wind-energy-production-tax-credit-likely-trigger-rush-components" TargetMode="External"/><Relationship Id="rId29" Type="http://schemas.openxmlformats.org/officeDocument/2006/relationships/hyperlink" Target="https://en.outreach.ca/Article/DNNArticleView/tabid/2265/ArticleId/4791/Individualism-and-Radical-Freedom-Examined.as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fr.org/climate-change/global-climate-change-regime/p21831" TargetMode="External"/><Relationship Id="rId24" Type="http://schemas.openxmlformats.org/officeDocument/2006/relationships/hyperlink" Target="http://cleantechnica.com/2013/01/23/jeffrey-sachs/" TargetMode="Externa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forbes.com/sites/petergleick/2011/08/31/why-anti-science-ideology-is-bad-for-america/" TargetMode="External"/><Relationship Id="rId23" Type="http://schemas.openxmlformats.org/officeDocument/2006/relationships/hyperlink" Target="http://blog.rmi.org/blog_Managing_Natural_Gas_Volatility_The_Answer_is_Blowin_in_the_wind" TargetMode="External"/><Relationship Id="rId28" Type="http://schemas.openxmlformats.org/officeDocument/2006/relationships/hyperlink" Target="http://www.dogchurch.org/scriptorium/nuke.html" TargetMode="External"/><Relationship Id="rId10" Type="http://schemas.openxmlformats.org/officeDocument/2006/relationships/hyperlink" Target="http://www.worldenvironment.tv/index.php?option=com_content&amp;view=article&amp;id=185:wind-energy-as-a-key-climate-solution&amp;catid=24:energy-category&amp;Itemid=39" TargetMode="External"/><Relationship Id="rId19" Type="http://schemas.openxmlformats.org/officeDocument/2006/relationships/hyperlink" Target="http://thehill.com/blogs/e2-wire/e2-wire/280639-house-democrats-warn-tax-credit-ambiguity-sidelines-renewables-investment-"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earthjustice.org/news/press/2011/communities-of-color-poverty-bear-burden-of-air-pollution" TargetMode="External"/><Relationship Id="rId22" Type="http://schemas.openxmlformats.org/officeDocument/2006/relationships/hyperlink" Target="http://www.renewableenergyworld.com/rea/news/article/2012/02/top-three-reasons-cheap-natural-gas-wont-kill-renewable-energy" TargetMode="External"/><Relationship Id="rId27" Type="http://schemas.openxmlformats.org/officeDocument/2006/relationships/hyperlink" Target="http://books.google.com/books?id=ntHxX_9J7gYC&amp;printsec=frontcover" TargetMode="External"/><Relationship Id="rId30" Type="http://schemas.openxmlformats.org/officeDocument/2006/relationships/hyperlink" Target="http://www.akad.se/Nussbaum.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3</TotalTime>
  <Pages>13</Pages>
  <Words>2398</Words>
  <Characters>17894</Characters>
  <Application>Microsoft Office Word</Application>
  <DocSecurity>0</DocSecurity>
  <Lines>149</Lines>
  <Paragraphs>40</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20252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1</cp:revision>
  <dcterms:created xsi:type="dcterms:W3CDTF">2013-02-25T08:01:00Z</dcterms:created>
  <dcterms:modified xsi:type="dcterms:W3CDTF">2013-02-25T08:04:00Z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